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2F8A8" w14:textId="77777777" w:rsidR="003C71F8" w:rsidRDefault="003C71F8" w:rsidP="003C71F8">
      <w:pPr>
        <w:spacing w:after="0" w:line="240" w:lineRule="auto"/>
        <w:jc w:val="center"/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</w:pPr>
      <w:bookmarkStart w:id="0" w:name="_Hlk161914742"/>
    </w:p>
    <w:p w14:paraId="40BAAD07" w14:textId="557EFBE9" w:rsidR="003C71F8" w:rsidRDefault="003C71F8" w:rsidP="003C71F8">
      <w:pPr>
        <w:spacing w:after="0" w:line="240" w:lineRule="auto"/>
        <w:jc w:val="center"/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</w:pPr>
      <w:r w:rsidRPr="00CC2BB4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 xml:space="preserve">ANEXO </w:t>
      </w:r>
      <w:r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>2</w:t>
      </w:r>
      <w:r w:rsidRPr="00CC2BB4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 xml:space="preserve">: </w:t>
      </w:r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>EVIDENCIA DE LAS ACCIONES DE LAS ORGANIZACIONES O AGRUPACIONES</w:t>
      </w:r>
    </w:p>
    <w:p w14:paraId="548CB57E" w14:textId="77777777" w:rsidR="003C71F8" w:rsidRDefault="003C71F8" w:rsidP="003C71F8">
      <w:pPr>
        <w:spacing w:after="0" w:line="240" w:lineRule="auto"/>
        <w:jc w:val="center"/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</w:pPr>
    </w:p>
    <w:tbl>
      <w:tblPr>
        <w:tblStyle w:val="Tablaconcuadrcula"/>
        <w:tblW w:w="10774" w:type="dxa"/>
        <w:jc w:val="center"/>
        <w:tblLayout w:type="fixed"/>
        <w:tblLook w:val="04A0" w:firstRow="1" w:lastRow="0" w:firstColumn="1" w:lastColumn="0" w:noHBand="0" w:noVBand="1"/>
      </w:tblPr>
      <w:tblGrid>
        <w:gridCol w:w="10774"/>
      </w:tblGrid>
      <w:tr w:rsidR="003C71F8" w:rsidRPr="000649BA" w14:paraId="79719140" w14:textId="77777777" w:rsidTr="004C5F95">
        <w:trPr>
          <w:trHeight w:val="178"/>
          <w:jc w:val="center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5A00" w:themeFill="accent1"/>
            <w:vAlign w:val="center"/>
            <w:hideMark/>
          </w:tcPr>
          <w:p w14:paraId="351B7558" w14:textId="77777777" w:rsidR="003C71F8" w:rsidRPr="000649BA" w:rsidRDefault="003C71F8" w:rsidP="004C5F95">
            <w:pPr>
              <w:pStyle w:val="Prrafodelista"/>
              <w:numPr>
                <w:ilvl w:val="0"/>
                <w:numId w:val="48"/>
              </w:numPr>
              <w:jc w:val="center"/>
              <w:rPr>
                <w:rFonts w:ascii="Roboto Light" w:hAnsi="Roboto Light" w:cstheme="minorHAnsi"/>
                <w:b/>
                <w:bCs/>
                <w:color w:val="FFFFFF" w:themeColor="background1"/>
                <w:sz w:val="16"/>
                <w:szCs w:val="16"/>
                <w:lang w:val="es-CO"/>
              </w:rPr>
            </w:pPr>
            <w:r>
              <w:rPr>
                <w:rFonts w:ascii="Roboto Light" w:hAnsi="Roboto Light" w:cstheme="minorHAnsi"/>
                <w:b/>
                <w:bCs/>
                <w:color w:val="FFFFFF" w:themeColor="background1"/>
                <w:sz w:val="16"/>
                <w:szCs w:val="16"/>
                <w:lang w:val="es-CO"/>
              </w:rPr>
              <w:t>REGISTROS DIGITALIZADOS</w:t>
            </w:r>
          </w:p>
        </w:tc>
      </w:tr>
      <w:tr w:rsidR="003C71F8" w:rsidRPr="000649BA" w14:paraId="2A8DEF00" w14:textId="77777777" w:rsidTr="004C5F95">
        <w:trPr>
          <w:trHeight w:val="178"/>
          <w:jc w:val="center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3D5" w:themeFill="accent3" w:themeFillTint="33"/>
            <w:vAlign w:val="center"/>
          </w:tcPr>
          <w:p w14:paraId="14DE2DC1" w14:textId="77777777" w:rsidR="003C71F8" w:rsidRPr="00FA785E" w:rsidRDefault="003C71F8" w:rsidP="004C5F95">
            <w:pPr>
              <w:jc w:val="center"/>
              <w:rPr>
                <w:rFonts w:ascii="Roboto Light" w:hAnsi="Roboto Light" w:cstheme="minorHAnsi"/>
                <w:i/>
                <w:iCs/>
                <w:sz w:val="16"/>
                <w:szCs w:val="16"/>
                <w:lang w:val="es-CO"/>
              </w:rPr>
            </w:pPr>
            <w:r>
              <w:rPr>
                <w:rFonts w:ascii="Roboto Light" w:hAnsi="Roboto Light" w:cstheme="minorHAnsi"/>
                <w:i/>
                <w:iCs/>
                <w:sz w:val="16"/>
                <w:szCs w:val="16"/>
                <w:lang w:val="es-CO"/>
              </w:rPr>
              <w:t>Inserte en el cuadro fotografías, enlaces, certificaciones, notas de prensa, publicidad, etc., claves de las acciones de su organización que evidencien la existencia y recorrido, y describa el contenido. Use cuantas paginas estime necesarias.</w:t>
            </w:r>
          </w:p>
        </w:tc>
      </w:tr>
      <w:tr w:rsidR="003C71F8" w:rsidRPr="001664FD" w14:paraId="5848446D" w14:textId="77777777" w:rsidTr="003C71F8">
        <w:trPr>
          <w:trHeight w:val="11342"/>
          <w:jc w:val="center"/>
        </w:trPr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69B15" w14:textId="79861FAB" w:rsidR="003C71F8" w:rsidRPr="00291C3B" w:rsidRDefault="003C71F8" w:rsidP="004C5F95">
            <w:pPr>
              <w:rPr>
                <w:rFonts w:ascii="Roboto Light" w:hAnsi="Roboto Light"/>
                <w:b/>
                <w:bCs/>
                <w:i/>
                <w:iCs/>
              </w:rPr>
            </w:pPr>
            <w:permStart w:id="827788382" w:edGrp="everyone"/>
            <w:permEnd w:id="827788382"/>
          </w:p>
        </w:tc>
      </w:tr>
      <w:bookmarkEnd w:id="0"/>
    </w:tbl>
    <w:p w14:paraId="100CBF38" w14:textId="38F24D72" w:rsidR="00EF4E06" w:rsidRDefault="00EF4E06" w:rsidP="003C71F8">
      <w:pPr>
        <w:spacing w:after="0" w:line="240" w:lineRule="auto"/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</w:pPr>
    </w:p>
    <w:sectPr w:rsidR="00EF4E06" w:rsidSect="002523B1">
      <w:headerReference w:type="first" r:id="rId12"/>
      <w:footerReference w:type="first" r:id="rId13"/>
      <w:pgSz w:w="11906" w:h="16838"/>
      <w:pgMar w:top="1134" w:right="567" w:bottom="1134" w:left="567" w:header="567" w:footer="5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1C09D" w14:textId="77777777" w:rsidR="004D319E" w:rsidRDefault="004D319E" w:rsidP="00342DE1">
      <w:pPr>
        <w:spacing w:after="0"/>
      </w:pPr>
      <w:r>
        <w:separator/>
      </w:r>
    </w:p>
  </w:endnote>
  <w:endnote w:type="continuationSeparator" w:id="0">
    <w:p w14:paraId="74BA6BD7" w14:textId="77777777" w:rsidR="004D319E" w:rsidRDefault="004D319E" w:rsidP="00342DE1">
      <w:pPr>
        <w:spacing w:after="0"/>
      </w:pPr>
      <w:r>
        <w:continuationSeparator/>
      </w:r>
    </w:p>
  </w:endnote>
  <w:endnote w:type="continuationNotice" w:id="1">
    <w:p w14:paraId="4C3EAE83" w14:textId="77777777" w:rsidR="004D319E" w:rsidRDefault="004D31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07293F5D-876F-41EF-B6F0-7D36E282CD41}"/>
    <w:embedBold r:id="rId2" w:fontKey="{1C6702D0-5AE8-4E2A-8552-9B8FFCE57AB7}"/>
    <w:embedItalic r:id="rId3" w:fontKey="{C02CA119-5C6B-4596-A3C8-62EE5C94A413}"/>
    <w:embedBoldItalic r:id="rId4" w:fontKey="{418C9106-2978-417B-A43A-93FF95A1F8FE}"/>
  </w:font>
  <w:font w:name="Noto Serif">
    <w:altName w:val="Cambria"/>
    <w:charset w:val="00"/>
    <w:family w:val="roman"/>
    <w:pitch w:val="variable"/>
    <w:sig w:usb0="E00002FF" w:usb1="500078FF" w:usb2="00000029" w:usb3="00000000" w:csb0="0000019F" w:csb1="00000000"/>
    <w:embedRegular r:id="rId5" w:fontKey="{BE084490-F1A2-4665-BED6-6A5684DC1238}"/>
    <w:embedBold r:id="rId6" w:fontKey="{3C65243D-08B2-427E-BDB6-D50505A16FD9}"/>
    <w:embedItalic r:id="rId7" w:fontKey="{247387C1-05ED-4233-9246-784A4DBBA3FB}"/>
    <w:embedBoldItalic r:id="rId8" w:fontKey="{C5490BF8-9DF0-4E66-A4D3-8A72D6071D6B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1D21BD5D-CC3C-40F9-9EBD-42148C9D358F}"/>
    <w:embedBold r:id="rId10" w:fontKey="{F36DF372-25FE-47EF-B3BE-72917B30F8F9}"/>
    <w:embedItalic r:id="rId11" w:fontKey="{971210CA-E4C0-4A61-912A-886907B448B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AE65E8E5-5822-4893-97EB-53296B5373AF}"/>
    <w:embedBold r:id="rId13" w:fontKey="{A198BEB6-098A-4188-A500-B0988821BA8D}"/>
    <w:embedItalic r:id="rId14" w:fontKey="{909A004C-170F-44B9-847B-D2B1AA4764A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E5255D5E-6C5C-4C0F-9392-57AEDD6A96E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A72AB71F-F98C-4FEB-85D1-AA07B5C498A8}"/>
  </w:font>
  <w:font w:name="___WRD_EMBED_SUB_176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E433F" w14:textId="5C0E7FE6" w:rsidR="007D12F3" w:rsidRPr="00E201EB" w:rsidRDefault="008E082D" w:rsidP="00E201EB">
    <w:pPr>
      <w:pStyle w:val="Piedepgina"/>
      <w:jc w:val="right"/>
      <w:rPr>
        <w:rFonts w:ascii="Roboto Light" w:hAnsi="Roboto Light"/>
        <w:i/>
        <w:iCs/>
        <w:szCs w:val="16"/>
      </w:rPr>
    </w:pPr>
    <w:r w:rsidRPr="00DD7067">
      <w:rPr>
        <w:rFonts w:ascii="Roboto Light" w:hAnsi="Roboto Light"/>
        <w:i/>
        <w:iCs/>
        <w:szCs w:val="16"/>
      </w:rPr>
      <w:t xml:space="preserve">Anexo </w:t>
    </w:r>
    <w:r>
      <w:rPr>
        <w:rFonts w:ascii="Roboto Light" w:hAnsi="Roboto Light"/>
        <w:i/>
        <w:iCs/>
        <w:szCs w:val="16"/>
      </w:rPr>
      <w:t>2</w:t>
    </w:r>
    <w:r w:rsidRPr="00DD7067">
      <w:rPr>
        <w:rFonts w:ascii="Roboto Light" w:hAnsi="Roboto Light"/>
        <w:i/>
        <w:iCs/>
        <w:szCs w:val="16"/>
      </w:rPr>
      <w:t xml:space="preserve">: </w:t>
    </w:r>
    <w:r>
      <w:rPr>
        <w:rFonts w:ascii="Roboto Light" w:eastAsia="Times New Roman" w:hAnsi="Roboto Light" w:cs="Calibri"/>
        <w:i/>
        <w:iCs/>
        <w:color w:val="000000"/>
        <w:szCs w:val="16"/>
        <w:lang w:eastAsia="es-CO"/>
      </w:rPr>
      <w:t>Evidencia de acciones comunitarias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AB9C4" w14:textId="77777777" w:rsidR="004D319E" w:rsidRDefault="004D319E" w:rsidP="00342DE1">
      <w:pPr>
        <w:spacing w:after="0"/>
      </w:pPr>
      <w:r>
        <w:separator/>
      </w:r>
    </w:p>
  </w:footnote>
  <w:footnote w:type="continuationSeparator" w:id="0">
    <w:p w14:paraId="52A4B52B" w14:textId="77777777" w:rsidR="004D319E" w:rsidRDefault="004D319E" w:rsidP="00342DE1">
      <w:pPr>
        <w:spacing w:after="0"/>
      </w:pPr>
      <w:r>
        <w:continuationSeparator/>
      </w:r>
    </w:p>
  </w:footnote>
  <w:footnote w:type="continuationNotice" w:id="1">
    <w:p w14:paraId="5777CE0E" w14:textId="77777777" w:rsidR="004D319E" w:rsidRDefault="004D31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0CF11" w14:textId="77777777" w:rsidR="003C71F8" w:rsidRPr="0033324C" w:rsidRDefault="003C71F8" w:rsidP="00E95F75">
    <w:pPr>
      <w:pStyle w:val="Encabezado"/>
      <w:jc w:val="center"/>
    </w:pPr>
    <w:r>
      <w:rPr>
        <w:noProof/>
      </w:rPr>
      <w:drawing>
        <wp:inline distT="0" distB="0" distL="0" distR="0" wp14:anchorId="5A64BC61" wp14:editId="659BC328">
          <wp:extent cx="1104900" cy="891821"/>
          <wp:effectExtent l="0" t="0" r="0" b="3810"/>
          <wp:docPr id="960561638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1663621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279" cy="905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20C22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30A13A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D2F4DA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6929B0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88C7B34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42838E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085D5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834A410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4C0D2E"/>
    <w:multiLevelType w:val="hybridMultilevel"/>
    <w:tmpl w:val="2CF413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197785"/>
    <w:multiLevelType w:val="hybridMultilevel"/>
    <w:tmpl w:val="F082561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670C9E"/>
    <w:multiLevelType w:val="hybridMultilevel"/>
    <w:tmpl w:val="63FAC5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A40FE6"/>
    <w:multiLevelType w:val="hybridMultilevel"/>
    <w:tmpl w:val="61E03EC6"/>
    <w:lvl w:ilvl="0" w:tplc="FFFFFFFF">
      <w:start w:val="1"/>
      <w:numFmt w:val="upperRoman"/>
      <w:lvlText w:val="%1."/>
      <w:lvlJc w:val="left"/>
      <w:pPr>
        <w:ind w:left="947" w:hanging="72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307" w:hanging="360"/>
      </w:pPr>
    </w:lvl>
    <w:lvl w:ilvl="2" w:tplc="FFFFFFFF" w:tentative="1">
      <w:start w:val="1"/>
      <w:numFmt w:val="lowerRoman"/>
      <w:lvlText w:val="%3."/>
      <w:lvlJc w:val="right"/>
      <w:pPr>
        <w:ind w:left="2027" w:hanging="180"/>
      </w:pPr>
    </w:lvl>
    <w:lvl w:ilvl="3" w:tplc="FFFFFFFF" w:tentative="1">
      <w:start w:val="1"/>
      <w:numFmt w:val="decimal"/>
      <w:lvlText w:val="%4."/>
      <w:lvlJc w:val="left"/>
      <w:pPr>
        <w:ind w:left="2747" w:hanging="360"/>
      </w:pPr>
    </w:lvl>
    <w:lvl w:ilvl="4" w:tplc="FFFFFFFF" w:tentative="1">
      <w:start w:val="1"/>
      <w:numFmt w:val="lowerLetter"/>
      <w:lvlText w:val="%5."/>
      <w:lvlJc w:val="left"/>
      <w:pPr>
        <w:ind w:left="3467" w:hanging="360"/>
      </w:pPr>
    </w:lvl>
    <w:lvl w:ilvl="5" w:tplc="FFFFFFFF" w:tentative="1">
      <w:start w:val="1"/>
      <w:numFmt w:val="lowerRoman"/>
      <w:lvlText w:val="%6."/>
      <w:lvlJc w:val="right"/>
      <w:pPr>
        <w:ind w:left="4187" w:hanging="180"/>
      </w:pPr>
    </w:lvl>
    <w:lvl w:ilvl="6" w:tplc="FFFFFFFF" w:tentative="1">
      <w:start w:val="1"/>
      <w:numFmt w:val="decimal"/>
      <w:lvlText w:val="%7."/>
      <w:lvlJc w:val="left"/>
      <w:pPr>
        <w:ind w:left="4907" w:hanging="360"/>
      </w:pPr>
    </w:lvl>
    <w:lvl w:ilvl="7" w:tplc="FFFFFFFF" w:tentative="1">
      <w:start w:val="1"/>
      <w:numFmt w:val="lowerLetter"/>
      <w:lvlText w:val="%8."/>
      <w:lvlJc w:val="left"/>
      <w:pPr>
        <w:ind w:left="5627" w:hanging="360"/>
      </w:pPr>
    </w:lvl>
    <w:lvl w:ilvl="8" w:tplc="FFFFFFFF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2" w15:restartNumberingAfterBreak="0">
    <w:nsid w:val="0E841D63"/>
    <w:multiLevelType w:val="hybridMultilevel"/>
    <w:tmpl w:val="61F8FF5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0419A2"/>
    <w:multiLevelType w:val="multilevel"/>
    <w:tmpl w:val="0414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CF76830"/>
    <w:multiLevelType w:val="multilevel"/>
    <w:tmpl w:val="D19E4D6A"/>
    <w:numStyleLink w:val="Liste1"/>
  </w:abstractNum>
  <w:abstractNum w:abstractNumId="15" w15:restartNumberingAfterBreak="0">
    <w:nsid w:val="20D12B91"/>
    <w:multiLevelType w:val="hybridMultilevel"/>
    <w:tmpl w:val="BFBC294A"/>
    <w:lvl w:ilvl="0" w:tplc="6DB2DA06">
      <w:start w:val="7"/>
      <w:numFmt w:val="bullet"/>
      <w:lvlText w:val="-"/>
      <w:lvlJc w:val="left"/>
      <w:pPr>
        <w:ind w:left="720" w:hanging="360"/>
      </w:pPr>
      <w:rPr>
        <w:rFonts w:ascii="Roboto Light" w:eastAsiaTheme="minorHAnsi" w:hAnsi="Roboto Light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3B596C"/>
    <w:multiLevelType w:val="hybridMultilevel"/>
    <w:tmpl w:val="263665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3D628C"/>
    <w:multiLevelType w:val="hybridMultilevel"/>
    <w:tmpl w:val="D208171C"/>
    <w:lvl w:ilvl="0" w:tplc="E8025966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F57F2"/>
    <w:multiLevelType w:val="hybridMultilevel"/>
    <w:tmpl w:val="374006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756F1"/>
    <w:multiLevelType w:val="hybridMultilevel"/>
    <w:tmpl w:val="41C0C57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5C6C75"/>
    <w:multiLevelType w:val="hybridMultilevel"/>
    <w:tmpl w:val="D90AD38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530FDA"/>
    <w:multiLevelType w:val="hybridMultilevel"/>
    <w:tmpl w:val="29A4F4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5E5590"/>
    <w:multiLevelType w:val="hybridMultilevel"/>
    <w:tmpl w:val="61E03EC6"/>
    <w:lvl w:ilvl="0" w:tplc="FFFFFFFF">
      <w:start w:val="1"/>
      <w:numFmt w:val="upperRoman"/>
      <w:lvlText w:val="%1."/>
      <w:lvlJc w:val="left"/>
      <w:pPr>
        <w:ind w:left="947" w:hanging="72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307" w:hanging="360"/>
      </w:pPr>
    </w:lvl>
    <w:lvl w:ilvl="2" w:tplc="FFFFFFFF" w:tentative="1">
      <w:start w:val="1"/>
      <w:numFmt w:val="lowerRoman"/>
      <w:lvlText w:val="%3."/>
      <w:lvlJc w:val="right"/>
      <w:pPr>
        <w:ind w:left="2027" w:hanging="180"/>
      </w:pPr>
    </w:lvl>
    <w:lvl w:ilvl="3" w:tplc="FFFFFFFF" w:tentative="1">
      <w:start w:val="1"/>
      <w:numFmt w:val="decimal"/>
      <w:lvlText w:val="%4."/>
      <w:lvlJc w:val="left"/>
      <w:pPr>
        <w:ind w:left="2747" w:hanging="360"/>
      </w:pPr>
    </w:lvl>
    <w:lvl w:ilvl="4" w:tplc="FFFFFFFF" w:tentative="1">
      <w:start w:val="1"/>
      <w:numFmt w:val="lowerLetter"/>
      <w:lvlText w:val="%5."/>
      <w:lvlJc w:val="left"/>
      <w:pPr>
        <w:ind w:left="3467" w:hanging="360"/>
      </w:pPr>
    </w:lvl>
    <w:lvl w:ilvl="5" w:tplc="FFFFFFFF" w:tentative="1">
      <w:start w:val="1"/>
      <w:numFmt w:val="lowerRoman"/>
      <w:lvlText w:val="%6."/>
      <w:lvlJc w:val="right"/>
      <w:pPr>
        <w:ind w:left="4187" w:hanging="180"/>
      </w:pPr>
    </w:lvl>
    <w:lvl w:ilvl="6" w:tplc="FFFFFFFF" w:tentative="1">
      <w:start w:val="1"/>
      <w:numFmt w:val="decimal"/>
      <w:lvlText w:val="%7."/>
      <w:lvlJc w:val="left"/>
      <w:pPr>
        <w:ind w:left="4907" w:hanging="360"/>
      </w:pPr>
    </w:lvl>
    <w:lvl w:ilvl="7" w:tplc="FFFFFFFF" w:tentative="1">
      <w:start w:val="1"/>
      <w:numFmt w:val="lowerLetter"/>
      <w:lvlText w:val="%8."/>
      <w:lvlJc w:val="left"/>
      <w:pPr>
        <w:ind w:left="5627" w:hanging="360"/>
      </w:pPr>
    </w:lvl>
    <w:lvl w:ilvl="8" w:tplc="FFFFFFFF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3" w15:restartNumberingAfterBreak="0">
    <w:nsid w:val="357C1844"/>
    <w:multiLevelType w:val="hybridMultilevel"/>
    <w:tmpl w:val="BBF06C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994DF5"/>
    <w:multiLevelType w:val="hybridMultilevel"/>
    <w:tmpl w:val="D90AD38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A62EB4"/>
    <w:multiLevelType w:val="hybridMultilevel"/>
    <w:tmpl w:val="BBF06C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251E1F"/>
    <w:multiLevelType w:val="hybridMultilevel"/>
    <w:tmpl w:val="BBF06C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333E0C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28D6FCD"/>
    <w:multiLevelType w:val="hybridMultilevel"/>
    <w:tmpl w:val="73D6659E"/>
    <w:lvl w:ilvl="0" w:tplc="B7444E44">
      <w:start w:val="3"/>
      <w:numFmt w:val="bullet"/>
      <w:lvlText w:val="-"/>
      <w:lvlJc w:val="left"/>
      <w:pPr>
        <w:ind w:left="720" w:hanging="360"/>
      </w:pPr>
      <w:rPr>
        <w:rFonts w:ascii="Roboto Light" w:eastAsiaTheme="minorHAnsi" w:hAnsi="Roboto Light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4C0FC6"/>
    <w:multiLevelType w:val="multilevel"/>
    <w:tmpl w:val="4A948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448310A1"/>
    <w:multiLevelType w:val="hybridMultilevel"/>
    <w:tmpl w:val="BBF06C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64482C"/>
    <w:multiLevelType w:val="hybridMultilevel"/>
    <w:tmpl w:val="361C3E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0020ED"/>
    <w:multiLevelType w:val="hybridMultilevel"/>
    <w:tmpl w:val="361C3E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765B79"/>
    <w:multiLevelType w:val="hybridMultilevel"/>
    <w:tmpl w:val="D68C669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823C31"/>
    <w:multiLevelType w:val="hybridMultilevel"/>
    <w:tmpl w:val="61E03EC6"/>
    <w:lvl w:ilvl="0" w:tplc="8428906E">
      <w:start w:val="1"/>
      <w:numFmt w:val="upperRoman"/>
      <w:lvlText w:val="%1."/>
      <w:lvlJc w:val="left"/>
      <w:pPr>
        <w:ind w:left="947" w:hanging="720"/>
      </w:pPr>
      <w:rPr>
        <w:rFonts w:hint="default"/>
        <w:color w:val="FFFFFF" w:themeColor="background1"/>
      </w:rPr>
    </w:lvl>
    <w:lvl w:ilvl="1" w:tplc="240A0019" w:tentative="1">
      <w:start w:val="1"/>
      <w:numFmt w:val="lowerLetter"/>
      <w:lvlText w:val="%2."/>
      <w:lvlJc w:val="left"/>
      <w:pPr>
        <w:ind w:left="1307" w:hanging="360"/>
      </w:pPr>
    </w:lvl>
    <w:lvl w:ilvl="2" w:tplc="240A001B" w:tentative="1">
      <w:start w:val="1"/>
      <w:numFmt w:val="lowerRoman"/>
      <w:lvlText w:val="%3."/>
      <w:lvlJc w:val="right"/>
      <w:pPr>
        <w:ind w:left="2027" w:hanging="180"/>
      </w:pPr>
    </w:lvl>
    <w:lvl w:ilvl="3" w:tplc="240A000F" w:tentative="1">
      <w:start w:val="1"/>
      <w:numFmt w:val="decimal"/>
      <w:lvlText w:val="%4."/>
      <w:lvlJc w:val="left"/>
      <w:pPr>
        <w:ind w:left="2747" w:hanging="360"/>
      </w:pPr>
    </w:lvl>
    <w:lvl w:ilvl="4" w:tplc="240A0019" w:tentative="1">
      <w:start w:val="1"/>
      <w:numFmt w:val="lowerLetter"/>
      <w:lvlText w:val="%5."/>
      <w:lvlJc w:val="left"/>
      <w:pPr>
        <w:ind w:left="3467" w:hanging="360"/>
      </w:pPr>
    </w:lvl>
    <w:lvl w:ilvl="5" w:tplc="240A001B" w:tentative="1">
      <w:start w:val="1"/>
      <w:numFmt w:val="lowerRoman"/>
      <w:lvlText w:val="%6."/>
      <w:lvlJc w:val="right"/>
      <w:pPr>
        <w:ind w:left="4187" w:hanging="180"/>
      </w:pPr>
    </w:lvl>
    <w:lvl w:ilvl="6" w:tplc="240A000F" w:tentative="1">
      <w:start w:val="1"/>
      <w:numFmt w:val="decimal"/>
      <w:lvlText w:val="%7."/>
      <w:lvlJc w:val="left"/>
      <w:pPr>
        <w:ind w:left="4907" w:hanging="360"/>
      </w:pPr>
    </w:lvl>
    <w:lvl w:ilvl="7" w:tplc="240A0019" w:tentative="1">
      <w:start w:val="1"/>
      <w:numFmt w:val="lowerLetter"/>
      <w:lvlText w:val="%8."/>
      <w:lvlJc w:val="left"/>
      <w:pPr>
        <w:ind w:left="5627" w:hanging="360"/>
      </w:pPr>
    </w:lvl>
    <w:lvl w:ilvl="8" w:tplc="24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5" w15:restartNumberingAfterBreak="0">
    <w:nsid w:val="4EDE64CC"/>
    <w:multiLevelType w:val="hybridMultilevel"/>
    <w:tmpl w:val="61E03EC6"/>
    <w:lvl w:ilvl="0" w:tplc="FFFFFFFF">
      <w:start w:val="1"/>
      <w:numFmt w:val="upperRoman"/>
      <w:lvlText w:val="%1."/>
      <w:lvlJc w:val="left"/>
      <w:pPr>
        <w:ind w:left="947" w:hanging="72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307" w:hanging="360"/>
      </w:pPr>
    </w:lvl>
    <w:lvl w:ilvl="2" w:tplc="FFFFFFFF" w:tentative="1">
      <w:start w:val="1"/>
      <w:numFmt w:val="lowerRoman"/>
      <w:lvlText w:val="%3."/>
      <w:lvlJc w:val="right"/>
      <w:pPr>
        <w:ind w:left="2027" w:hanging="180"/>
      </w:pPr>
    </w:lvl>
    <w:lvl w:ilvl="3" w:tplc="FFFFFFFF" w:tentative="1">
      <w:start w:val="1"/>
      <w:numFmt w:val="decimal"/>
      <w:lvlText w:val="%4."/>
      <w:lvlJc w:val="left"/>
      <w:pPr>
        <w:ind w:left="2747" w:hanging="360"/>
      </w:pPr>
    </w:lvl>
    <w:lvl w:ilvl="4" w:tplc="FFFFFFFF" w:tentative="1">
      <w:start w:val="1"/>
      <w:numFmt w:val="lowerLetter"/>
      <w:lvlText w:val="%5."/>
      <w:lvlJc w:val="left"/>
      <w:pPr>
        <w:ind w:left="3467" w:hanging="360"/>
      </w:pPr>
    </w:lvl>
    <w:lvl w:ilvl="5" w:tplc="FFFFFFFF" w:tentative="1">
      <w:start w:val="1"/>
      <w:numFmt w:val="lowerRoman"/>
      <w:lvlText w:val="%6."/>
      <w:lvlJc w:val="right"/>
      <w:pPr>
        <w:ind w:left="4187" w:hanging="180"/>
      </w:pPr>
    </w:lvl>
    <w:lvl w:ilvl="6" w:tplc="FFFFFFFF" w:tentative="1">
      <w:start w:val="1"/>
      <w:numFmt w:val="decimal"/>
      <w:lvlText w:val="%7."/>
      <w:lvlJc w:val="left"/>
      <w:pPr>
        <w:ind w:left="4907" w:hanging="360"/>
      </w:pPr>
    </w:lvl>
    <w:lvl w:ilvl="7" w:tplc="FFFFFFFF" w:tentative="1">
      <w:start w:val="1"/>
      <w:numFmt w:val="lowerLetter"/>
      <w:lvlText w:val="%8."/>
      <w:lvlJc w:val="left"/>
      <w:pPr>
        <w:ind w:left="5627" w:hanging="360"/>
      </w:pPr>
    </w:lvl>
    <w:lvl w:ilvl="8" w:tplc="FFFFFFFF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6" w15:restartNumberingAfterBreak="0">
    <w:nsid w:val="54F17463"/>
    <w:multiLevelType w:val="hybridMultilevel"/>
    <w:tmpl w:val="3D123E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4D41DD"/>
    <w:multiLevelType w:val="hybridMultilevel"/>
    <w:tmpl w:val="04E4FC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8E6A6F"/>
    <w:multiLevelType w:val="hybridMultilevel"/>
    <w:tmpl w:val="DED4FD0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122854"/>
    <w:multiLevelType w:val="hybridMultilevel"/>
    <w:tmpl w:val="90CC7F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92992"/>
    <w:multiLevelType w:val="hybridMultilevel"/>
    <w:tmpl w:val="E034DB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964E5C"/>
    <w:multiLevelType w:val="multilevel"/>
    <w:tmpl w:val="D19E4D6A"/>
    <w:styleLink w:val="Liste1"/>
    <w:lvl w:ilvl="0">
      <w:start w:val="1"/>
      <w:numFmt w:val="bullet"/>
      <w:pStyle w:val="Listaconvietas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>
      <w:start w:val="1"/>
      <w:numFmt w:val="bullet"/>
      <w:pStyle w:val="Listaconvietas2"/>
      <w:lvlText w:val="–"/>
      <w:lvlJc w:val="left"/>
      <w:pPr>
        <w:ind w:left="216" w:firstLine="0"/>
      </w:pPr>
      <w:rPr>
        <w:rFonts w:ascii="Roboto Light" w:hAnsi="Roboto 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DC3CC3"/>
    <w:multiLevelType w:val="multilevel"/>
    <w:tmpl w:val="A712C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0831802"/>
    <w:multiLevelType w:val="hybridMultilevel"/>
    <w:tmpl w:val="3A2CF5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3419F3"/>
    <w:multiLevelType w:val="hybridMultilevel"/>
    <w:tmpl w:val="19D8C5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4D40D8"/>
    <w:multiLevelType w:val="hybridMultilevel"/>
    <w:tmpl w:val="5EA201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8E386D"/>
    <w:multiLevelType w:val="hybridMultilevel"/>
    <w:tmpl w:val="FB3AA1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83375F"/>
    <w:multiLevelType w:val="hybridMultilevel"/>
    <w:tmpl w:val="D43CB602"/>
    <w:lvl w:ilvl="0" w:tplc="CF708C7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07" w:hanging="360"/>
      </w:pPr>
    </w:lvl>
    <w:lvl w:ilvl="2" w:tplc="240A001B" w:tentative="1">
      <w:start w:val="1"/>
      <w:numFmt w:val="lowerRoman"/>
      <w:lvlText w:val="%3."/>
      <w:lvlJc w:val="right"/>
      <w:pPr>
        <w:ind w:left="2027" w:hanging="180"/>
      </w:pPr>
    </w:lvl>
    <w:lvl w:ilvl="3" w:tplc="240A000F" w:tentative="1">
      <w:start w:val="1"/>
      <w:numFmt w:val="decimal"/>
      <w:lvlText w:val="%4."/>
      <w:lvlJc w:val="left"/>
      <w:pPr>
        <w:ind w:left="2747" w:hanging="360"/>
      </w:pPr>
    </w:lvl>
    <w:lvl w:ilvl="4" w:tplc="240A0019" w:tentative="1">
      <w:start w:val="1"/>
      <w:numFmt w:val="lowerLetter"/>
      <w:lvlText w:val="%5."/>
      <w:lvlJc w:val="left"/>
      <w:pPr>
        <w:ind w:left="3467" w:hanging="360"/>
      </w:pPr>
    </w:lvl>
    <w:lvl w:ilvl="5" w:tplc="240A001B" w:tentative="1">
      <w:start w:val="1"/>
      <w:numFmt w:val="lowerRoman"/>
      <w:lvlText w:val="%6."/>
      <w:lvlJc w:val="right"/>
      <w:pPr>
        <w:ind w:left="4187" w:hanging="180"/>
      </w:pPr>
    </w:lvl>
    <w:lvl w:ilvl="6" w:tplc="240A000F" w:tentative="1">
      <w:start w:val="1"/>
      <w:numFmt w:val="decimal"/>
      <w:lvlText w:val="%7."/>
      <w:lvlJc w:val="left"/>
      <w:pPr>
        <w:ind w:left="4907" w:hanging="360"/>
      </w:pPr>
    </w:lvl>
    <w:lvl w:ilvl="7" w:tplc="240A0019" w:tentative="1">
      <w:start w:val="1"/>
      <w:numFmt w:val="lowerLetter"/>
      <w:lvlText w:val="%8."/>
      <w:lvlJc w:val="left"/>
      <w:pPr>
        <w:ind w:left="5627" w:hanging="360"/>
      </w:pPr>
    </w:lvl>
    <w:lvl w:ilvl="8" w:tplc="24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8" w15:restartNumberingAfterBreak="0">
    <w:nsid w:val="7AF028A9"/>
    <w:multiLevelType w:val="hybridMultilevel"/>
    <w:tmpl w:val="EE1094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B50916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7E776C77"/>
    <w:multiLevelType w:val="hybridMultilevel"/>
    <w:tmpl w:val="352639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9121055">
    <w:abstractNumId w:val="49"/>
  </w:num>
  <w:num w:numId="2" w16cid:durableId="212615770">
    <w:abstractNumId w:val="27"/>
  </w:num>
  <w:num w:numId="3" w16cid:durableId="1294212645">
    <w:abstractNumId w:val="13"/>
  </w:num>
  <w:num w:numId="4" w16cid:durableId="288705727">
    <w:abstractNumId w:val="6"/>
  </w:num>
  <w:num w:numId="5" w16cid:durableId="574972214">
    <w:abstractNumId w:val="5"/>
  </w:num>
  <w:num w:numId="6" w16cid:durableId="1292782059">
    <w:abstractNumId w:val="4"/>
  </w:num>
  <w:num w:numId="7" w16cid:durableId="734547719">
    <w:abstractNumId w:val="7"/>
  </w:num>
  <w:num w:numId="8" w16cid:durableId="627857791">
    <w:abstractNumId w:val="3"/>
  </w:num>
  <w:num w:numId="9" w16cid:durableId="1290433108">
    <w:abstractNumId w:val="2"/>
  </w:num>
  <w:num w:numId="10" w16cid:durableId="1201476872">
    <w:abstractNumId w:val="1"/>
  </w:num>
  <w:num w:numId="11" w16cid:durableId="730924908">
    <w:abstractNumId w:val="0"/>
  </w:num>
  <w:num w:numId="12" w16cid:durableId="222373811">
    <w:abstractNumId w:val="17"/>
  </w:num>
  <w:num w:numId="13" w16cid:durableId="1953516076">
    <w:abstractNumId w:val="41"/>
  </w:num>
  <w:num w:numId="14" w16cid:durableId="1120534620">
    <w:abstractNumId w:val="14"/>
  </w:num>
  <w:num w:numId="15" w16cid:durableId="1532690927">
    <w:abstractNumId w:val="42"/>
  </w:num>
  <w:num w:numId="16" w16cid:durableId="365260076">
    <w:abstractNumId w:val="48"/>
  </w:num>
  <w:num w:numId="17" w16cid:durableId="1303922882">
    <w:abstractNumId w:val="9"/>
  </w:num>
  <w:num w:numId="18" w16cid:durableId="1835799522">
    <w:abstractNumId w:val="24"/>
  </w:num>
  <w:num w:numId="19" w16cid:durableId="403336337">
    <w:abstractNumId w:val="20"/>
  </w:num>
  <w:num w:numId="20" w16cid:durableId="120154424">
    <w:abstractNumId w:val="28"/>
  </w:num>
  <w:num w:numId="21" w16cid:durableId="306475742">
    <w:abstractNumId w:val="38"/>
  </w:num>
  <w:num w:numId="22" w16cid:durableId="658964923">
    <w:abstractNumId w:val="19"/>
  </w:num>
  <w:num w:numId="23" w16cid:durableId="592907168">
    <w:abstractNumId w:val="18"/>
  </w:num>
  <w:num w:numId="24" w16cid:durableId="572357123">
    <w:abstractNumId w:val="10"/>
  </w:num>
  <w:num w:numId="25" w16cid:durableId="1342588108">
    <w:abstractNumId w:val="29"/>
  </w:num>
  <w:num w:numId="26" w16cid:durableId="598417904">
    <w:abstractNumId w:val="31"/>
  </w:num>
  <w:num w:numId="27" w16cid:durableId="1337340971">
    <w:abstractNumId w:val="32"/>
  </w:num>
  <w:num w:numId="28" w16cid:durableId="678704864">
    <w:abstractNumId w:val="26"/>
  </w:num>
  <w:num w:numId="29" w16cid:durableId="349994499">
    <w:abstractNumId w:val="30"/>
  </w:num>
  <w:num w:numId="30" w16cid:durableId="409229602">
    <w:abstractNumId w:val="23"/>
  </w:num>
  <w:num w:numId="31" w16cid:durableId="445852376">
    <w:abstractNumId w:val="33"/>
  </w:num>
  <w:num w:numId="32" w16cid:durableId="818107124">
    <w:abstractNumId w:val="36"/>
  </w:num>
  <w:num w:numId="33" w16cid:durableId="208954551">
    <w:abstractNumId w:val="50"/>
  </w:num>
  <w:num w:numId="34" w16cid:durableId="1791436940">
    <w:abstractNumId w:val="12"/>
  </w:num>
  <w:num w:numId="35" w16cid:durableId="964115413">
    <w:abstractNumId w:val="43"/>
  </w:num>
  <w:num w:numId="36" w16cid:durableId="1495537145">
    <w:abstractNumId w:val="16"/>
  </w:num>
  <w:num w:numId="37" w16cid:durableId="986325955">
    <w:abstractNumId w:val="45"/>
  </w:num>
  <w:num w:numId="38" w16cid:durableId="2037458406">
    <w:abstractNumId w:val="8"/>
  </w:num>
  <w:num w:numId="39" w16cid:durableId="986251597">
    <w:abstractNumId w:val="44"/>
  </w:num>
  <w:num w:numId="40" w16cid:durableId="1057318249">
    <w:abstractNumId w:val="39"/>
  </w:num>
  <w:num w:numId="41" w16cid:durableId="515001952">
    <w:abstractNumId w:val="37"/>
  </w:num>
  <w:num w:numId="42" w16cid:durableId="1365401098">
    <w:abstractNumId w:val="46"/>
  </w:num>
  <w:num w:numId="43" w16cid:durableId="124012491">
    <w:abstractNumId w:val="40"/>
  </w:num>
  <w:num w:numId="44" w16cid:durableId="992833561">
    <w:abstractNumId w:val="34"/>
  </w:num>
  <w:num w:numId="45" w16cid:durableId="506553778">
    <w:abstractNumId w:val="21"/>
  </w:num>
  <w:num w:numId="46" w16cid:durableId="1908031230">
    <w:abstractNumId w:val="47"/>
  </w:num>
  <w:num w:numId="47" w16cid:durableId="979458448">
    <w:abstractNumId w:val="15"/>
  </w:num>
  <w:num w:numId="48" w16cid:durableId="994532049">
    <w:abstractNumId w:val="35"/>
  </w:num>
  <w:num w:numId="49" w16cid:durableId="1179275374">
    <w:abstractNumId w:val="22"/>
  </w:num>
  <w:num w:numId="50" w16cid:durableId="1836726690">
    <w:abstractNumId w:val="25"/>
  </w:num>
  <w:num w:numId="51" w16cid:durableId="585656808">
    <w:abstractNumId w:val="1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CGkUKmTBP9ozyGdt30nmrP1X49z35KwkM2Y817oB6xrkt5QqFSf04vJtE6SFxoCfBadqstKWMrUPXu+H1sQSKQ==" w:salt="bu6I7YYMEyArTnBLL+eN+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893"/>
    <w:rsid w:val="000009B0"/>
    <w:rsid w:val="00002C4D"/>
    <w:rsid w:val="000034C7"/>
    <w:rsid w:val="0000477F"/>
    <w:rsid w:val="000053E1"/>
    <w:rsid w:val="0000663A"/>
    <w:rsid w:val="00013834"/>
    <w:rsid w:val="0001400A"/>
    <w:rsid w:val="00015746"/>
    <w:rsid w:val="00015E42"/>
    <w:rsid w:val="0001656B"/>
    <w:rsid w:val="000172CB"/>
    <w:rsid w:val="0001792D"/>
    <w:rsid w:val="000203C9"/>
    <w:rsid w:val="00020BD1"/>
    <w:rsid w:val="00020DBD"/>
    <w:rsid w:val="0002168E"/>
    <w:rsid w:val="00022236"/>
    <w:rsid w:val="00022594"/>
    <w:rsid w:val="000234A9"/>
    <w:rsid w:val="0002439C"/>
    <w:rsid w:val="00026F5D"/>
    <w:rsid w:val="00027658"/>
    <w:rsid w:val="00030FBB"/>
    <w:rsid w:val="00032087"/>
    <w:rsid w:val="00032E3D"/>
    <w:rsid w:val="00033DCC"/>
    <w:rsid w:val="00036620"/>
    <w:rsid w:val="00036FCB"/>
    <w:rsid w:val="000400E1"/>
    <w:rsid w:val="00041361"/>
    <w:rsid w:val="000413DE"/>
    <w:rsid w:val="00041E53"/>
    <w:rsid w:val="00042E4A"/>
    <w:rsid w:val="00043947"/>
    <w:rsid w:val="00045DD5"/>
    <w:rsid w:val="00045F37"/>
    <w:rsid w:val="000465FC"/>
    <w:rsid w:val="00046D1B"/>
    <w:rsid w:val="000506C9"/>
    <w:rsid w:val="0005372A"/>
    <w:rsid w:val="000537F1"/>
    <w:rsid w:val="00056557"/>
    <w:rsid w:val="0005757F"/>
    <w:rsid w:val="000649BA"/>
    <w:rsid w:val="00064D50"/>
    <w:rsid w:val="00064E7F"/>
    <w:rsid w:val="00065063"/>
    <w:rsid w:val="00066168"/>
    <w:rsid w:val="0007068D"/>
    <w:rsid w:val="00070B27"/>
    <w:rsid w:val="000732C8"/>
    <w:rsid w:val="0007478A"/>
    <w:rsid w:val="00075841"/>
    <w:rsid w:val="00082D6A"/>
    <w:rsid w:val="00085D80"/>
    <w:rsid w:val="000872ED"/>
    <w:rsid w:val="0009005A"/>
    <w:rsid w:val="000904D5"/>
    <w:rsid w:val="00090F63"/>
    <w:rsid w:val="000921D0"/>
    <w:rsid w:val="00093BB5"/>
    <w:rsid w:val="0009497D"/>
    <w:rsid w:val="00095861"/>
    <w:rsid w:val="000969F5"/>
    <w:rsid w:val="000A0D02"/>
    <w:rsid w:val="000A2801"/>
    <w:rsid w:val="000A2A23"/>
    <w:rsid w:val="000A2A97"/>
    <w:rsid w:val="000A3868"/>
    <w:rsid w:val="000A40EF"/>
    <w:rsid w:val="000A7651"/>
    <w:rsid w:val="000A7BDC"/>
    <w:rsid w:val="000A7D50"/>
    <w:rsid w:val="000B0E3D"/>
    <w:rsid w:val="000B1690"/>
    <w:rsid w:val="000B3616"/>
    <w:rsid w:val="000B3D70"/>
    <w:rsid w:val="000B4B0E"/>
    <w:rsid w:val="000B605D"/>
    <w:rsid w:val="000B72F1"/>
    <w:rsid w:val="000B7E9C"/>
    <w:rsid w:val="000C0C9E"/>
    <w:rsid w:val="000C1F87"/>
    <w:rsid w:val="000C5412"/>
    <w:rsid w:val="000C5691"/>
    <w:rsid w:val="000C5FC6"/>
    <w:rsid w:val="000C7B70"/>
    <w:rsid w:val="000D053C"/>
    <w:rsid w:val="000D1F43"/>
    <w:rsid w:val="000D4C36"/>
    <w:rsid w:val="000D6198"/>
    <w:rsid w:val="000E1070"/>
    <w:rsid w:val="000E4CE9"/>
    <w:rsid w:val="000E5264"/>
    <w:rsid w:val="000E678A"/>
    <w:rsid w:val="000F257F"/>
    <w:rsid w:val="000F3C31"/>
    <w:rsid w:val="000F460B"/>
    <w:rsid w:val="001011A8"/>
    <w:rsid w:val="00102F64"/>
    <w:rsid w:val="00102FF2"/>
    <w:rsid w:val="0010425B"/>
    <w:rsid w:val="00104F1B"/>
    <w:rsid w:val="001053C1"/>
    <w:rsid w:val="001067A6"/>
    <w:rsid w:val="00107DBA"/>
    <w:rsid w:val="0011090F"/>
    <w:rsid w:val="001109C2"/>
    <w:rsid w:val="00112A4D"/>
    <w:rsid w:val="00115BF8"/>
    <w:rsid w:val="0011789C"/>
    <w:rsid w:val="00120028"/>
    <w:rsid w:val="0012303A"/>
    <w:rsid w:val="001230A9"/>
    <w:rsid w:val="00125B3D"/>
    <w:rsid w:val="00125EFC"/>
    <w:rsid w:val="001307A4"/>
    <w:rsid w:val="0013128B"/>
    <w:rsid w:val="0013175B"/>
    <w:rsid w:val="00133347"/>
    <w:rsid w:val="00134E60"/>
    <w:rsid w:val="00140E04"/>
    <w:rsid w:val="00140F77"/>
    <w:rsid w:val="00142859"/>
    <w:rsid w:val="00142BD3"/>
    <w:rsid w:val="00144907"/>
    <w:rsid w:val="001449F0"/>
    <w:rsid w:val="00144AEA"/>
    <w:rsid w:val="00144F51"/>
    <w:rsid w:val="00145476"/>
    <w:rsid w:val="00150269"/>
    <w:rsid w:val="00150416"/>
    <w:rsid w:val="0015075F"/>
    <w:rsid w:val="001533C8"/>
    <w:rsid w:val="00161DC5"/>
    <w:rsid w:val="00162815"/>
    <w:rsid w:val="00162E1B"/>
    <w:rsid w:val="00164E5D"/>
    <w:rsid w:val="001664FD"/>
    <w:rsid w:val="0016741A"/>
    <w:rsid w:val="001711CB"/>
    <w:rsid w:val="00171B39"/>
    <w:rsid w:val="00172E55"/>
    <w:rsid w:val="001742D4"/>
    <w:rsid w:val="00177C1C"/>
    <w:rsid w:val="00177D49"/>
    <w:rsid w:val="00177DFE"/>
    <w:rsid w:val="001819F4"/>
    <w:rsid w:val="00183AE3"/>
    <w:rsid w:val="00184E69"/>
    <w:rsid w:val="00184FA4"/>
    <w:rsid w:val="00185E83"/>
    <w:rsid w:val="00186653"/>
    <w:rsid w:val="0018795A"/>
    <w:rsid w:val="00190F69"/>
    <w:rsid w:val="00191EEB"/>
    <w:rsid w:val="00192BC7"/>
    <w:rsid w:val="00192EF9"/>
    <w:rsid w:val="00193382"/>
    <w:rsid w:val="001A18BF"/>
    <w:rsid w:val="001A28BA"/>
    <w:rsid w:val="001A4EF1"/>
    <w:rsid w:val="001A647E"/>
    <w:rsid w:val="001A6D10"/>
    <w:rsid w:val="001A6E59"/>
    <w:rsid w:val="001A783E"/>
    <w:rsid w:val="001B0656"/>
    <w:rsid w:val="001B15DB"/>
    <w:rsid w:val="001B166F"/>
    <w:rsid w:val="001C0B55"/>
    <w:rsid w:val="001C15A4"/>
    <w:rsid w:val="001C2D32"/>
    <w:rsid w:val="001C392A"/>
    <w:rsid w:val="001C3AE7"/>
    <w:rsid w:val="001C44FC"/>
    <w:rsid w:val="001C47A5"/>
    <w:rsid w:val="001C4A48"/>
    <w:rsid w:val="001C532E"/>
    <w:rsid w:val="001C58FA"/>
    <w:rsid w:val="001C6D7E"/>
    <w:rsid w:val="001C7F04"/>
    <w:rsid w:val="001D19B9"/>
    <w:rsid w:val="001D1D30"/>
    <w:rsid w:val="001D2193"/>
    <w:rsid w:val="001D3B88"/>
    <w:rsid w:val="001D5AFF"/>
    <w:rsid w:val="001D5FAB"/>
    <w:rsid w:val="001D60FC"/>
    <w:rsid w:val="001D6C87"/>
    <w:rsid w:val="001D6F1F"/>
    <w:rsid w:val="001E23E1"/>
    <w:rsid w:val="001E2EE8"/>
    <w:rsid w:val="001E526A"/>
    <w:rsid w:val="001E6173"/>
    <w:rsid w:val="001F2D89"/>
    <w:rsid w:val="001F2EFF"/>
    <w:rsid w:val="001F4062"/>
    <w:rsid w:val="002005C1"/>
    <w:rsid w:val="00201013"/>
    <w:rsid w:val="00202A9A"/>
    <w:rsid w:val="00202D85"/>
    <w:rsid w:val="002041D6"/>
    <w:rsid w:val="00204BAE"/>
    <w:rsid w:val="002050AF"/>
    <w:rsid w:val="00205445"/>
    <w:rsid w:val="00205ADC"/>
    <w:rsid w:val="00205E23"/>
    <w:rsid w:val="00205F4E"/>
    <w:rsid w:val="00210825"/>
    <w:rsid w:val="00210983"/>
    <w:rsid w:val="0021197C"/>
    <w:rsid w:val="0021217B"/>
    <w:rsid w:val="00215458"/>
    <w:rsid w:val="00216B02"/>
    <w:rsid w:val="00216C04"/>
    <w:rsid w:val="002200A4"/>
    <w:rsid w:val="00221325"/>
    <w:rsid w:val="002214F1"/>
    <w:rsid w:val="002218AA"/>
    <w:rsid w:val="00222CCA"/>
    <w:rsid w:val="00224377"/>
    <w:rsid w:val="002256F0"/>
    <w:rsid w:val="00230B79"/>
    <w:rsid w:val="0023341E"/>
    <w:rsid w:val="00234D2D"/>
    <w:rsid w:val="00237527"/>
    <w:rsid w:val="00240862"/>
    <w:rsid w:val="0024127F"/>
    <w:rsid w:val="00241A77"/>
    <w:rsid w:val="00241E4F"/>
    <w:rsid w:val="00243B7A"/>
    <w:rsid w:val="002440FF"/>
    <w:rsid w:val="002443AE"/>
    <w:rsid w:val="002446A7"/>
    <w:rsid w:val="00246B8B"/>
    <w:rsid w:val="00250DE7"/>
    <w:rsid w:val="0025203E"/>
    <w:rsid w:val="002523B1"/>
    <w:rsid w:val="0025419F"/>
    <w:rsid w:val="00256739"/>
    <w:rsid w:val="00261871"/>
    <w:rsid w:val="00262704"/>
    <w:rsid w:val="002655C1"/>
    <w:rsid w:val="0026571D"/>
    <w:rsid w:val="00266875"/>
    <w:rsid w:val="00270459"/>
    <w:rsid w:val="00270E9D"/>
    <w:rsid w:val="002717E1"/>
    <w:rsid w:val="00271C40"/>
    <w:rsid w:val="0027316A"/>
    <w:rsid w:val="00273D86"/>
    <w:rsid w:val="0027423E"/>
    <w:rsid w:val="00274612"/>
    <w:rsid w:val="00275D92"/>
    <w:rsid w:val="00277148"/>
    <w:rsid w:val="002776C7"/>
    <w:rsid w:val="00277A49"/>
    <w:rsid w:val="002808BB"/>
    <w:rsid w:val="002809A3"/>
    <w:rsid w:val="0028367D"/>
    <w:rsid w:val="00287E80"/>
    <w:rsid w:val="00290783"/>
    <w:rsid w:val="00290D9F"/>
    <w:rsid w:val="002910FA"/>
    <w:rsid w:val="00291C3B"/>
    <w:rsid w:val="002923BA"/>
    <w:rsid w:val="00292429"/>
    <w:rsid w:val="00293251"/>
    <w:rsid w:val="00294465"/>
    <w:rsid w:val="0029721B"/>
    <w:rsid w:val="00297E84"/>
    <w:rsid w:val="002A0132"/>
    <w:rsid w:val="002A1505"/>
    <w:rsid w:val="002A1D19"/>
    <w:rsid w:val="002A3C4E"/>
    <w:rsid w:val="002A3FA9"/>
    <w:rsid w:val="002A5284"/>
    <w:rsid w:val="002A74AD"/>
    <w:rsid w:val="002B0EE5"/>
    <w:rsid w:val="002B1FF3"/>
    <w:rsid w:val="002B2AF2"/>
    <w:rsid w:val="002B487E"/>
    <w:rsid w:val="002B6249"/>
    <w:rsid w:val="002C0278"/>
    <w:rsid w:val="002C5906"/>
    <w:rsid w:val="002C6291"/>
    <w:rsid w:val="002C682F"/>
    <w:rsid w:val="002C7BE7"/>
    <w:rsid w:val="002D187E"/>
    <w:rsid w:val="002D19AB"/>
    <w:rsid w:val="002D62DB"/>
    <w:rsid w:val="002D7B86"/>
    <w:rsid w:val="002E0B3F"/>
    <w:rsid w:val="002E21EB"/>
    <w:rsid w:val="002E3450"/>
    <w:rsid w:val="002E488E"/>
    <w:rsid w:val="002E4EB9"/>
    <w:rsid w:val="002E5007"/>
    <w:rsid w:val="002E636F"/>
    <w:rsid w:val="002E6555"/>
    <w:rsid w:val="002E7F3E"/>
    <w:rsid w:val="002F1D5D"/>
    <w:rsid w:val="002F200C"/>
    <w:rsid w:val="002F35D1"/>
    <w:rsid w:val="002F3C8E"/>
    <w:rsid w:val="002F57EE"/>
    <w:rsid w:val="002F6911"/>
    <w:rsid w:val="002F721A"/>
    <w:rsid w:val="002F72D2"/>
    <w:rsid w:val="002F73BD"/>
    <w:rsid w:val="002F7A69"/>
    <w:rsid w:val="003019AC"/>
    <w:rsid w:val="00302867"/>
    <w:rsid w:val="00303195"/>
    <w:rsid w:val="0030468C"/>
    <w:rsid w:val="00305CCB"/>
    <w:rsid w:val="003068AE"/>
    <w:rsid w:val="003073A8"/>
    <w:rsid w:val="00310C83"/>
    <w:rsid w:val="00313755"/>
    <w:rsid w:val="003138CB"/>
    <w:rsid w:val="0031703C"/>
    <w:rsid w:val="00317121"/>
    <w:rsid w:val="003175DA"/>
    <w:rsid w:val="00317D61"/>
    <w:rsid w:val="00320668"/>
    <w:rsid w:val="003226EE"/>
    <w:rsid w:val="00323B10"/>
    <w:rsid w:val="00324176"/>
    <w:rsid w:val="0032567C"/>
    <w:rsid w:val="00325B6E"/>
    <w:rsid w:val="0032619F"/>
    <w:rsid w:val="00330638"/>
    <w:rsid w:val="003306F1"/>
    <w:rsid w:val="0033089E"/>
    <w:rsid w:val="0033202E"/>
    <w:rsid w:val="00332939"/>
    <w:rsid w:val="0033324C"/>
    <w:rsid w:val="003337E4"/>
    <w:rsid w:val="0033386A"/>
    <w:rsid w:val="003341A7"/>
    <w:rsid w:val="003362F8"/>
    <w:rsid w:val="00336FA2"/>
    <w:rsid w:val="003405CF"/>
    <w:rsid w:val="00340BB4"/>
    <w:rsid w:val="003413B7"/>
    <w:rsid w:val="00342DE1"/>
    <w:rsid w:val="00342E4D"/>
    <w:rsid w:val="003431BD"/>
    <w:rsid w:val="003442F0"/>
    <w:rsid w:val="00344A49"/>
    <w:rsid w:val="003451AB"/>
    <w:rsid w:val="00345720"/>
    <w:rsid w:val="00346994"/>
    <w:rsid w:val="00350A7E"/>
    <w:rsid w:val="00350AA9"/>
    <w:rsid w:val="00350E61"/>
    <w:rsid w:val="00351B7B"/>
    <w:rsid w:val="00352AFE"/>
    <w:rsid w:val="00352CFF"/>
    <w:rsid w:val="00354D90"/>
    <w:rsid w:val="00355D68"/>
    <w:rsid w:val="00356134"/>
    <w:rsid w:val="00356A9A"/>
    <w:rsid w:val="003575DB"/>
    <w:rsid w:val="00360265"/>
    <w:rsid w:val="003610E2"/>
    <w:rsid w:val="003636B7"/>
    <w:rsid w:val="00363926"/>
    <w:rsid w:val="00364E3D"/>
    <w:rsid w:val="00364FE2"/>
    <w:rsid w:val="0036705E"/>
    <w:rsid w:val="003721E0"/>
    <w:rsid w:val="00373038"/>
    <w:rsid w:val="003751D1"/>
    <w:rsid w:val="003761EA"/>
    <w:rsid w:val="00377626"/>
    <w:rsid w:val="003776F3"/>
    <w:rsid w:val="003800A3"/>
    <w:rsid w:val="00382989"/>
    <w:rsid w:val="00386150"/>
    <w:rsid w:val="003868C1"/>
    <w:rsid w:val="00386A40"/>
    <w:rsid w:val="00387B97"/>
    <w:rsid w:val="003906A8"/>
    <w:rsid w:val="00391CE2"/>
    <w:rsid w:val="00392D80"/>
    <w:rsid w:val="003937E8"/>
    <w:rsid w:val="0039470D"/>
    <w:rsid w:val="00394893"/>
    <w:rsid w:val="00394BED"/>
    <w:rsid w:val="00395119"/>
    <w:rsid w:val="0039633A"/>
    <w:rsid w:val="00397815"/>
    <w:rsid w:val="00397F71"/>
    <w:rsid w:val="003A279C"/>
    <w:rsid w:val="003A5A0F"/>
    <w:rsid w:val="003B03A5"/>
    <w:rsid w:val="003B08D1"/>
    <w:rsid w:val="003B18AA"/>
    <w:rsid w:val="003B22CA"/>
    <w:rsid w:val="003B37FE"/>
    <w:rsid w:val="003B40CA"/>
    <w:rsid w:val="003B52A3"/>
    <w:rsid w:val="003B5BE4"/>
    <w:rsid w:val="003C0941"/>
    <w:rsid w:val="003C35F7"/>
    <w:rsid w:val="003C3C7E"/>
    <w:rsid w:val="003C535D"/>
    <w:rsid w:val="003C53A8"/>
    <w:rsid w:val="003C6597"/>
    <w:rsid w:val="003C71F8"/>
    <w:rsid w:val="003D0F94"/>
    <w:rsid w:val="003D2E79"/>
    <w:rsid w:val="003D359E"/>
    <w:rsid w:val="003D4292"/>
    <w:rsid w:val="003D50DC"/>
    <w:rsid w:val="003D622C"/>
    <w:rsid w:val="003D6E3F"/>
    <w:rsid w:val="003D7275"/>
    <w:rsid w:val="003D75B9"/>
    <w:rsid w:val="003E321A"/>
    <w:rsid w:val="003E48A2"/>
    <w:rsid w:val="003E7789"/>
    <w:rsid w:val="003F0D4F"/>
    <w:rsid w:val="003F29B6"/>
    <w:rsid w:val="003F2D6F"/>
    <w:rsid w:val="003F57FA"/>
    <w:rsid w:val="003F6157"/>
    <w:rsid w:val="003F6480"/>
    <w:rsid w:val="003F7D78"/>
    <w:rsid w:val="0040124B"/>
    <w:rsid w:val="004026C5"/>
    <w:rsid w:val="00402CA7"/>
    <w:rsid w:val="004038CC"/>
    <w:rsid w:val="0040544E"/>
    <w:rsid w:val="00406AE8"/>
    <w:rsid w:val="00410706"/>
    <w:rsid w:val="00410BD1"/>
    <w:rsid w:val="00410BE3"/>
    <w:rsid w:val="00411344"/>
    <w:rsid w:val="004115CD"/>
    <w:rsid w:val="00412B05"/>
    <w:rsid w:val="0041300C"/>
    <w:rsid w:val="00413348"/>
    <w:rsid w:val="00414D88"/>
    <w:rsid w:val="00415297"/>
    <w:rsid w:val="00415B39"/>
    <w:rsid w:val="00416603"/>
    <w:rsid w:val="00416938"/>
    <w:rsid w:val="00420172"/>
    <w:rsid w:val="0042398E"/>
    <w:rsid w:val="0042610E"/>
    <w:rsid w:val="00427322"/>
    <w:rsid w:val="00430039"/>
    <w:rsid w:val="00436725"/>
    <w:rsid w:val="00436C33"/>
    <w:rsid w:val="00440A87"/>
    <w:rsid w:val="00441184"/>
    <w:rsid w:val="004417B3"/>
    <w:rsid w:val="00442DDA"/>
    <w:rsid w:val="0044371E"/>
    <w:rsid w:val="0044412F"/>
    <w:rsid w:val="00445D9F"/>
    <w:rsid w:val="004462AC"/>
    <w:rsid w:val="004472A4"/>
    <w:rsid w:val="004475C6"/>
    <w:rsid w:val="00447FB7"/>
    <w:rsid w:val="00452776"/>
    <w:rsid w:val="004543A6"/>
    <w:rsid w:val="004617AF"/>
    <w:rsid w:val="00461893"/>
    <w:rsid w:val="004635F8"/>
    <w:rsid w:val="00463629"/>
    <w:rsid w:val="0046670B"/>
    <w:rsid w:val="0046783F"/>
    <w:rsid w:val="00470FB0"/>
    <w:rsid w:val="0047298A"/>
    <w:rsid w:val="004730D1"/>
    <w:rsid w:val="0047416F"/>
    <w:rsid w:val="0047467D"/>
    <w:rsid w:val="0047547F"/>
    <w:rsid w:val="00480B92"/>
    <w:rsid w:val="00485B36"/>
    <w:rsid w:val="00487789"/>
    <w:rsid w:val="00487952"/>
    <w:rsid w:val="004909AF"/>
    <w:rsid w:val="00494968"/>
    <w:rsid w:val="00494FE3"/>
    <w:rsid w:val="004A02C7"/>
    <w:rsid w:val="004A1334"/>
    <w:rsid w:val="004A288B"/>
    <w:rsid w:val="004A2C5E"/>
    <w:rsid w:val="004A37BB"/>
    <w:rsid w:val="004A50A6"/>
    <w:rsid w:val="004A6D43"/>
    <w:rsid w:val="004A76BA"/>
    <w:rsid w:val="004B4509"/>
    <w:rsid w:val="004B53E1"/>
    <w:rsid w:val="004C118B"/>
    <w:rsid w:val="004C1880"/>
    <w:rsid w:val="004C206A"/>
    <w:rsid w:val="004C334F"/>
    <w:rsid w:val="004C4F04"/>
    <w:rsid w:val="004C5230"/>
    <w:rsid w:val="004C577F"/>
    <w:rsid w:val="004C5D55"/>
    <w:rsid w:val="004D0BB7"/>
    <w:rsid w:val="004D319E"/>
    <w:rsid w:val="004D35D1"/>
    <w:rsid w:val="004D4365"/>
    <w:rsid w:val="004D4562"/>
    <w:rsid w:val="004D47E9"/>
    <w:rsid w:val="004D4E1F"/>
    <w:rsid w:val="004E10E3"/>
    <w:rsid w:val="004E155B"/>
    <w:rsid w:val="004E207B"/>
    <w:rsid w:val="004E2694"/>
    <w:rsid w:val="004E4C04"/>
    <w:rsid w:val="004E5612"/>
    <w:rsid w:val="004E5FA8"/>
    <w:rsid w:val="004F009B"/>
    <w:rsid w:val="004F0196"/>
    <w:rsid w:val="004F1613"/>
    <w:rsid w:val="004F41C5"/>
    <w:rsid w:val="004F48C1"/>
    <w:rsid w:val="004F66FF"/>
    <w:rsid w:val="005002A7"/>
    <w:rsid w:val="0050113F"/>
    <w:rsid w:val="00501333"/>
    <w:rsid w:val="00501834"/>
    <w:rsid w:val="00502FA2"/>
    <w:rsid w:val="0050385F"/>
    <w:rsid w:val="00503B5B"/>
    <w:rsid w:val="00504434"/>
    <w:rsid w:val="00504A63"/>
    <w:rsid w:val="005059B4"/>
    <w:rsid w:val="00505FAA"/>
    <w:rsid w:val="00506408"/>
    <w:rsid w:val="0051062D"/>
    <w:rsid w:val="00510D71"/>
    <w:rsid w:val="005114A1"/>
    <w:rsid w:val="005128B6"/>
    <w:rsid w:val="00512EB6"/>
    <w:rsid w:val="0051319F"/>
    <w:rsid w:val="00515DA8"/>
    <w:rsid w:val="00516A89"/>
    <w:rsid w:val="00517492"/>
    <w:rsid w:val="00517575"/>
    <w:rsid w:val="00520738"/>
    <w:rsid w:val="00521424"/>
    <w:rsid w:val="00522BD1"/>
    <w:rsid w:val="00531B5D"/>
    <w:rsid w:val="0053205A"/>
    <w:rsid w:val="005325E4"/>
    <w:rsid w:val="0053333F"/>
    <w:rsid w:val="005343E6"/>
    <w:rsid w:val="00536003"/>
    <w:rsid w:val="00537355"/>
    <w:rsid w:val="00537A66"/>
    <w:rsid w:val="00542660"/>
    <w:rsid w:val="005433B3"/>
    <w:rsid w:val="00543CE2"/>
    <w:rsid w:val="0054448E"/>
    <w:rsid w:val="00544945"/>
    <w:rsid w:val="00544B04"/>
    <w:rsid w:val="00546CAA"/>
    <w:rsid w:val="005474B8"/>
    <w:rsid w:val="00550037"/>
    <w:rsid w:val="0055037C"/>
    <w:rsid w:val="00552183"/>
    <w:rsid w:val="0055292D"/>
    <w:rsid w:val="005529A4"/>
    <w:rsid w:val="00553112"/>
    <w:rsid w:val="00557909"/>
    <w:rsid w:val="00560844"/>
    <w:rsid w:val="00560A34"/>
    <w:rsid w:val="00562AA4"/>
    <w:rsid w:val="00565277"/>
    <w:rsid w:val="005658D5"/>
    <w:rsid w:val="00566185"/>
    <w:rsid w:val="005672F0"/>
    <w:rsid w:val="0057121C"/>
    <w:rsid w:val="005715AF"/>
    <w:rsid w:val="00574122"/>
    <w:rsid w:val="0057448C"/>
    <w:rsid w:val="00574FBD"/>
    <w:rsid w:val="00580602"/>
    <w:rsid w:val="00582148"/>
    <w:rsid w:val="00582208"/>
    <w:rsid w:val="005825EC"/>
    <w:rsid w:val="00582C7D"/>
    <w:rsid w:val="005838EB"/>
    <w:rsid w:val="005868F8"/>
    <w:rsid w:val="0059038A"/>
    <w:rsid w:val="00590E7C"/>
    <w:rsid w:val="00592F30"/>
    <w:rsid w:val="00592FB0"/>
    <w:rsid w:val="00596038"/>
    <w:rsid w:val="005A1ACF"/>
    <w:rsid w:val="005A42E1"/>
    <w:rsid w:val="005A5D0E"/>
    <w:rsid w:val="005A5D98"/>
    <w:rsid w:val="005A7327"/>
    <w:rsid w:val="005B46CD"/>
    <w:rsid w:val="005B56AB"/>
    <w:rsid w:val="005C0EE5"/>
    <w:rsid w:val="005C6528"/>
    <w:rsid w:val="005C6FAA"/>
    <w:rsid w:val="005C7FFB"/>
    <w:rsid w:val="005D1D04"/>
    <w:rsid w:val="005D29A7"/>
    <w:rsid w:val="005D3575"/>
    <w:rsid w:val="005D3F28"/>
    <w:rsid w:val="005D441D"/>
    <w:rsid w:val="005D6F38"/>
    <w:rsid w:val="005E1E9A"/>
    <w:rsid w:val="005E347E"/>
    <w:rsid w:val="005E3A13"/>
    <w:rsid w:val="005E3D80"/>
    <w:rsid w:val="005E4BAE"/>
    <w:rsid w:val="005E4BB7"/>
    <w:rsid w:val="005E6287"/>
    <w:rsid w:val="005E63C9"/>
    <w:rsid w:val="005E6A59"/>
    <w:rsid w:val="005E7CEB"/>
    <w:rsid w:val="005F43D2"/>
    <w:rsid w:val="0060017E"/>
    <w:rsid w:val="00601203"/>
    <w:rsid w:val="00601581"/>
    <w:rsid w:val="006025CD"/>
    <w:rsid w:val="006066AF"/>
    <w:rsid w:val="00607CF8"/>
    <w:rsid w:val="00610B42"/>
    <w:rsid w:val="00613B14"/>
    <w:rsid w:val="00613F44"/>
    <w:rsid w:val="00614AA4"/>
    <w:rsid w:val="00614DD9"/>
    <w:rsid w:val="0061531D"/>
    <w:rsid w:val="0061588A"/>
    <w:rsid w:val="00615ECA"/>
    <w:rsid w:val="0061604C"/>
    <w:rsid w:val="00616A17"/>
    <w:rsid w:val="0061739D"/>
    <w:rsid w:val="00617EFE"/>
    <w:rsid w:val="006230AE"/>
    <w:rsid w:val="00630DC8"/>
    <w:rsid w:val="00631789"/>
    <w:rsid w:val="00631921"/>
    <w:rsid w:val="00632F4F"/>
    <w:rsid w:val="00637049"/>
    <w:rsid w:val="00637ABD"/>
    <w:rsid w:val="00637CC2"/>
    <w:rsid w:val="00642042"/>
    <w:rsid w:val="00642E6B"/>
    <w:rsid w:val="00644E7C"/>
    <w:rsid w:val="00645780"/>
    <w:rsid w:val="00646420"/>
    <w:rsid w:val="00646940"/>
    <w:rsid w:val="00647170"/>
    <w:rsid w:val="0064750C"/>
    <w:rsid w:val="00651DE8"/>
    <w:rsid w:val="00651FA5"/>
    <w:rsid w:val="00652E88"/>
    <w:rsid w:val="00653DBB"/>
    <w:rsid w:val="00655F53"/>
    <w:rsid w:val="00656047"/>
    <w:rsid w:val="006561BA"/>
    <w:rsid w:val="00656BDC"/>
    <w:rsid w:val="0065759D"/>
    <w:rsid w:val="00665542"/>
    <w:rsid w:val="006655B2"/>
    <w:rsid w:val="0066568E"/>
    <w:rsid w:val="006669C7"/>
    <w:rsid w:val="00666D83"/>
    <w:rsid w:val="00667760"/>
    <w:rsid w:val="0067204E"/>
    <w:rsid w:val="00672ED7"/>
    <w:rsid w:val="0067408B"/>
    <w:rsid w:val="00674CB4"/>
    <w:rsid w:val="00675CF3"/>
    <w:rsid w:val="0067622A"/>
    <w:rsid w:val="00676D6E"/>
    <w:rsid w:val="0067799A"/>
    <w:rsid w:val="00680A8B"/>
    <w:rsid w:val="00681D60"/>
    <w:rsid w:val="006823BD"/>
    <w:rsid w:val="00687B43"/>
    <w:rsid w:val="00693938"/>
    <w:rsid w:val="00694702"/>
    <w:rsid w:val="00694CFF"/>
    <w:rsid w:val="00694EC5"/>
    <w:rsid w:val="006A0008"/>
    <w:rsid w:val="006A2064"/>
    <w:rsid w:val="006A215A"/>
    <w:rsid w:val="006A2EFE"/>
    <w:rsid w:val="006A4447"/>
    <w:rsid w:val="006A45C3"/>
    <w:rsid w:val="006A4679"/>
    <w:rsid w:val="006A54CC"/>
    <w:rsid w:val="006A5A63"/>
    <w:rsid w:val="006A622F"/>
    <w:rsid w:val="006A637F"/>
    <w:rsid w:val="006A65A0"/>
    <w:rsid w:val="006B2014"/>
    <w:rsid w:val="006B2473"/>
    <w:rsid w:val="006B27F0"/>
    <w:rsid w:val="006B358A"/>
    <w:rsid w:val="006B4459"/>
    <w:rsid w:val="006B6581"/>
    <w:rsid w:val="006B71D2"/>
    <w:rsid w:val="006C2083"/>
    <w:rsid w:val="006C2E21"/>
    <w:rsid w:val="006C3363"/>
    <w:rsid w:val="006C63E5"/>
    <w:rsid w:val="006C68E2"/>
    <w:rsid w:val="006C7DE7"/>
    <w:rsid w:val="006D0957"/>
    <w:rsid w:val="006D15BE"/>
    <w:rsid w:val="006D2667"/>
    <w:rsid w:val="006D3321"/>
    <w:rsid w:val="006D5859"/>
    <w:rsid w:val="006D6284"/>
    <w:rsid w:val="006D6A31"/>
    <w:rsid w:val="006D74D1"/>
    <w:rsid w:val="006D7F2D"/>
    <w:rsid w:val="006E17AA"/>
    <w:rsid w:val="006E1FE8"/>
    <w:rsid w:val="006E29D4"/>
    <w:rsid w:val="006E2EB8"/>
    <w:rsid w:val="006E2F7E"/>
    <w:rsid w:val="006E34B3"/>
    <w:rsid w:val="006E3651"/>
    <w:rsid w:val="006E36E7"/>
    <w:rsid w:val="006E5194"/>
    <w:rsid w:val="006E6997"/>
    <w:rsid w:val="006E70E6"/>
    <w:rsid w:val="006F38B5"/>
    <w:rsid w:val="006F453D"/>
    <w:rsid w:val="006F4DCE"/>
    <w:rsid w:val="006F5C14"/>
    <w:rsid w:val="006F6346"/>
    <w:rsid w:val="006F6623"/>
    <w:rsid w:val="006F66D3"/>
    <w:rsid w:val="0070500D"/>
    <w:rsid w:val="00705095"/>
    <w:rsid w:val="00707300"/>
    <w:rsid w:val="00707B48"/>
    <w:rsid w:val="00710156"/>
    <w:rsid w:val="007102DB"/>
    <w:rsid w:val="00711632"/>
    <w:rsid w:val="007122B4"/>
    <w:rsid w:val="0071363A"/>
    <w:rsid w:val="0071404E"/>
    <w:rsid w:val="00714E57"/>
    <w:rsid w:val="007217C6"/>
    <w:rsid w:val="00723A69"/>
    <w:rsid w:val="0072447F"/>
    <w:rsid w:val="0072453C"/>
    <w:rsid w:val="00724640"/>
    <w:rsid w:val="0072671F"/>
    <w:rsid w:val="00727647"/>
    <w:rsid w:val="0073085E"/>
    <w:rsid w:val="0073307D"/>
    <w:rsid w:val="0073596D"/>
    <w:rsid w:val="00740319"/>
    <w:rsid w:val="00740623"/>
    <w:rsid w:val="00750EDC"/>
    <w:rsid w:val="007512E0"/>
    <w:rsid w:val="007554B5"/>
    <w:rsid w:val="00763BE0"/>
    <w:rsid w:val="00765C35"/>
    <w:rsid w:val="00766D73"/>
    <w:rsid w:val="0076755A"/>
    <w:rsid w:val="00771901"/>
    <w:rsid w:val="00773D9A"/>
    <w:rsid w:val="00773DB6"/>
    <w:rsid w:val="007756E1"/>
    <w:rsid w:val="0077572D"/>
    <w:rsid w:val="007807F7"/>
    <w:rsid w:val="00780DB5"/>
    <w:rsid w:val="00781B5F"/>
    <w:rsid w:val="00782B4E"/>
    <w:rsid w:val="007837DB"/>
    <w:rsid w:val="00784881"/>
    <w:rsid w:val="00784ED4"/>
    <w:rsid w:val="00785FC3"/>
    <w:rsid w:val="00792094"/>
    <w:rsid w:val="007935B6"/>
    <w:rsid w:val="007945D6"/>
    <w:rsid w:val="00795596"/>
    <w:rsid w:val="00795769"/>
    <w:rsid w:val="0079612A"/>
    <w:rsid w:val="007A0874"/>
    <w:rsid w:val="007A35F3"/>
    <w:rsid w:val="007A4137"/>
    <w:rsid w:val="007A5F8F"/>
    <w:rsid w:val="007A79A4"/>
    <w:rsid w:val="007B0B61"/>
    <w:rsid w:val="007B0F92"/>
    <w:rsid w:val="007B19F1"/>
    <w:rsid w:val="007B2F0A"/>
    <w:rsid w:val="007B3C71"/>
    <w:rsid w:val="007B4270"/>
    <w:rsid w:val="007B5549"/>
    <w:rsid w:val="007C32C5"/>
    <w:rsid w:val="007C34D8"/>
    <w:rsid w:val="007C39EB"/>
    <w:rsid w:val="007C54EE"/>
    <w:rsid w:val="007C672C"/>
    <w:rsid w:val="007C7451"/>
    <w:rsid w:val="007C791F"/>
    <w:rsid w:val="007D10A6"/>
    <w:rsid w:val="007D12F3"/>
    <w:rsid w:val="007D416D"/>
    <w:rsid w:val="007D4344"/>
    <w:rsid w:val="007D5C39"/>
    <w:rsid w:val="007D63DB"/>
    <w:rsid w:val="007D67A5"/>
    <w:rsid w:val="007D7DF6"/>
    <w:rsid w:val="007E4CB6"/>
    <w:rsid w:val="007E6FC8"/>
    <w:rsid w:val="007F0C36"/>
    <w:rsid w:val="007F1952"/>
    <w:rsid w:val="007F49FD"/>
    <w:rsid w:val="007F6422"/>
    <w:rsid w:val="007F6C64"/>
    <w:rsid w:val="007F7420"/>
    <w:rsid w:val="007F7B42"/>
    <w:rsid w:val="00800ECA"/>
    <w:rsid w:val="0080377D"/>
    <w:rsid w:val="00806F8A"/>
    <w:rsid w:val="00810B7B"/>
    <w:rsid w:val="00810DD3"/>
    <w:rsid w:val="00810F49"/>
    <w:rsid w:val="008136C8"/>
    <w:rsid w:val="008146E6"/>
    <w:rsid w:val="00814AA5"/>
    <w:rsid w:val="00814AD5"/>
    <w:rsid w:val="00814E4F"/>
    <w:rsid w:val="00817F60"/>
    <w:rsid w:val="00822807"/>
    <w:rsid w:val="0082291C"/>
    <w:rsid w:val="00822F4D"/>
    <w:rsid w:val="00825373"/>
    <w:rsid w:val="00825C1C"/>
    <w:rsid w:val="00826397"/>
    <w:rsid w:val="00826FE1"/>
    <w:rsid w:val="008279AE"/>
    <w:rsid w:val="00827A52"/>
    <w:rsid w:val="00827E6B"/>
    <w:rsid w:val="00827ECA"/>
    <w:rsid w:val="00830B84"/>
    <w:rsid w:val="008322B4"/>
    <w:rsid w:val="008331A1"/>
    <w:rsid w:val="00833A7D"/>
    <w:rsid w:val="00833DF0"/>
    <w:rsid w:val="008427CE"/>
    <w:rsid w:val="008440BE"/>
    <w:rsid w:val="0084467C"/>
    <w:rsid w:val="00846741"/>
    <w:rsid w:val="008467E2"/>
    <w:rsid w:val="008468D1"/>
    <w:rsid w:val="00847EE1"/>
    <w:rsid w:val="00850957"/>
    <w:rsid w:val="00851058"/>
    <w:rsid w:val="00852393"/>
    <w:rsid w:val="00853173"/>
    <w:rsid w:val="00854565"/>
    <w:rsid w:val="00854F98"/>
    <w:rsid w:val="00855451"/>
    <w:rsid w:val="00856771"/>
    <w:rsid w:val="008601CF"/>
    <w:rsid w:val="00867829"/>
    <w:rsid w:val="00870E0F"/>
    <w:rsid w:val="00871A75"/>
    <w:rsid w:val="00875245"/>
    <w:rsid w:val="0087594B"/>
    <w:rsid w:val="00877A25"/>
    <w:rsid w:val="008812B7"/>
    <w:rsid w:val="0088442D"/>
    <w:rsid w:val="00884EE1"/>
    <w:rsid w:val="00886AA9"/>
    <w:rsid w:val="00890626"/>
    <w:rsid w:val="00891289"/>
    <w:rsid w:val="00891479"/>
    <w:rsid w:val="00892EF1"/>
    <w:rsid w:val="00894F5D"/>
    <w:rsid w:val="00896631"/>
    <w:rsid w:val="00896DBC"/>
    <w:rsid w:val="008978B9"/>
    <w:rsid w:val="008A266A"/>
    <w:rsid w:val="008A36EB"/>
    <w:rsid w:val="008A541F"/>
    <w:rsid w:val="008A5527"/>
    <w:rsid w:val="008A6D99"/>
    <w:rsid w:val="008B0BEA"/>
    <w:rsid w:val="008B178A"/>
    <w:rsid w:val="008B1DAB"/>
    <w:rsid w:val="008B1EF9"/>
    <w:rsid w:val="008B3F0F"/>
    <w:rsid w:val="008B4639"/>
    <w:rsid w:val="008B4AEC"/>
    <w:rsid w:val="008B53B7"/>
    <w:rsid w:val="008B5502"/>
    <w:rsid w:val="008C053C"/>
    <w:rsid w:val="008C0872"/>
    <w:rsid w:val="008C18A9"/>
    <w:rsid w:val="008C1BD0"/>
    <w:rsid w:val="008C1E00"/>
    <w:rsid w:val="008C21A1"/>
    <w:rsid w:val="008C261E"/>
    <w:rsid w:val="008C4E06"/>
    <w:rsid w:val="008C7C6B"/>
    <w:rsid w:val="008D025E"/>
    <w:rsid w:val="008D0A30"/>
    <w:rsid w:val="008D1474"/>
    <w:rsid w:val="008D1F74"/>
    <w:rsid w:val="008D21F1"/>
    <w:rsid w:val="008D2A05"/>
    <w:rsid w:val="008D3253"/>
    <w:rsid w:val="008E082D"/>
    <w:rsid w:val="008E21D5"/>
    <w:rsid w:val="008E24D9"/>
    <w:rsid w:val="008E29D7"/>
    <w:rsid w:val="008E3A53"/>
    <w:rsid w:val="008E3DD1"/>
    <w:rsid w:val="008E4BBF"/>
    <w:rsid w:val="008E51EE"/>
    <w:rsid w:val="008E5333"/>
    <w:rsid w:val="008F1030"/>
    <w:rsid w:val="008F14F0"/>
    <w:rsid w:val="008F173F"/>
    <w:rsid w:val="008F1E99"/>
    <w:rsid w:val="008F3980"/>
    <w:rsid w:val="008F4D29"/>
    <w:rsid w:val="008F7597"/>
    <w:rsid w:val="00900F82"/>
    <w:rsid w:val="009013FE"/>
    <w:rsid w:val="00902657"/>
    <w:rsid w:val="00903881"/>
    <w:rsid w:val="00903C01"/>
    <w:rsid w:val="009042D8"/>
    <w:rsid w:val="0090539A"/>
    <w:rsid w:val="00906C4B"/>
    <w:rsid w:val="00906DE8"/>
    <w:rsid w:val="00907016"/>
    <w:rsid w:val="00911030"/>
    <w:rsid w:val="009117BA"/>
    <w:rsid w:val="009138D9"/>
    <w:rsid w:val="00915FEB"/>
    <w:rsid w:val="00917AB2"/>
    <w:rsid w:val="0092081A"/>
    <w:rsid w:val="009232E8"/>
    <w:rsid w:val="00923A13"/>
    <w:rsid w:val="00923D1A"/>
    <w:rsid w:val="009260F7"/>
    <w:rsid w:val="00926C3C"/>
    <w:rsid w:val="0092734C"/>
    <w:rsid w:val="0092773E"/>
    <w:rsid w:val="00927853"/>
    <w:rsid w:val="00931759"/>
    <w:rsid w:val="009322C0"/>
    <w:rsid w:val="00933414"/>
    <w:rsid w:val="00933A4E"/>
    <w:rsid w:val="00936446"/>
    <w:rsid w:val="009431BE"/>
    <w:rsid w:val="00944C4E"/>
    <w:rsid w:val="00945BB7"/>
    <w:rsid w:val="0094746A"/>
    <w:rsid w:val="0095074F"/>
    <w:rsid w:val="009517B1"/>
    <w:rsid w:val="00951C6E"/>
    <w:rsid w:val="00952087"/>
    <w:rsid w:val="009520C6"/>
    <w:rsid w:val="009532EB"/>
    <w:rsid w:val="0095403E"/>
    <w:rsid w:val="0095459A"/>
    <w:rsid w:val="00954CEE"/>
    <w:rsid w:val="00954F4E"/>
    <w:rsid w:val="00957FF8"/>
    <w:rsid w:val="00960D48"/>
    <w:rsid w:val="00961000"/>
    <w:rsid w:val="00961256"/>
    <w:rsid w:val="009614D3"/>
    <w:rsid w:val="00961E39"/>
    <w:rsid w:val="00962740"/>
    <w:rsid w:val="00964E84"/>
    <w:rsid w:val="009655B2"/>
    <w:rsid w:val="009677EE"/>
    <w:rsid w:val="00970358"/>
    <w:rsid w:val="0097038C"/>
    <w:rsid w:val="00970B31"/>
    <w:rsid w:val="00972E90"/>
    <w:rsid w:val="00973219"/>
    <w:rsid w:val="00974CF7"/>
    <w:rsid w:val="0097713A"/>
    <w:rsid w:val="00983A63"/>
    <w:rsid w:val="0098634C"/>
    <w:rsid w:val="00986467"/>
    <w:rsid w:val="00990A77"/>
    <w:rsid w:val="009931AB"/>
    <w:rsid w:val="00993D2A"/>
    <w:rsid w:val="009944B3"/>
    <w:rsid w:val="00997CF0"/>
    <w:rsid w:val="009A03C0"/>
    <w:rsid w:val="009A1407"/>
    <w:rsid w:val="009A179B"/>
    <w:rsid w:val="009A465A"/>
    <w:rsid w:val="009A4846"/>
    <w:rsid w:val="009A5168"/>
    <w:rsid w:val="009A6F1C"/>
    <w:rsid w:val="009B019F"/>
    <w:rsid w:val="009B1276"/>
    <w:rsid w:val="009B1BA7"/>
    <w:rsid w:val="009B5A04"/>
    <w:rsid w:val="009B656F"/>
    <w:rsid w:val="009B74FF"/>
    <w:rsid w:val="009B781F"/>
    <w:rsid w:val="009B7A4D"/>
    <w:rsid w:val="009C0DC9"/>
    <w:rsid w:val="009C2E65"/>
    <w:rsid w:val="009C46B4"/>
    <w:rsid w:val="009C49C3"/>
    <w:rsid w:val="009C74B6"/>
    <w:rsid w:val="009D0821"/>
    <w:rsid w:val="009D1BC1"/>
    <w:rsid w:val="009D21C0"/>
    <w:rsid w:val="009D28D5"/>
    <w:rsid w:val="009D2BC6"/>
    <w:rsid w:val="009D6343"/>
    <w:rsid w:val="009D6FE6"/>
    <w:rsid w:val="009D71C7"/>
    <w:rsid w:val="009D736D"/>
    <w:rsid w:val="009D76BC"/>
    <w:rsid w:val="009E1275"/>
    <w:rsid w:val="009E1637"/>
    <w:rsid w:val="009E1A70"/>
    <w:rsid w:val="009E1AE7"/>
    <w:rsid w:val="009E1C23"/>
    <w:rsid w:val="009E3C8A"/>
    <w:rsid w:val="009E60A6"/>
    <w:rsid w:val="009E643D"/>
    <w:rsid w:val="009E7B42"/>
    <w:rsid w:val="009F130E"/>
    <w:rsid w:val="009F1975"/>
    <w:rsid w:val="009F4435"/>
    <w:rsid w:val="009F7F41"/>
    <w:rsid w:val="00A018EB"/>
    <w:rsid w:val="00A01C23"/>
    <w:rsid w:val="00A02320"/>
    <w:rsid w:val="00A02539"/>
    <w:rsid w:val="00A02769"/>
    <w:rsid w:val="00A0339A"/>
    <w:rsid w:val="00A0359E"/>
    <w:rsid w:val="00A03A8F"/>
    <w:rsid w:val="00A03EA0"/>
    <w:rsid w:val="00A043D5"/>
    <w:rsid w:val="00A04DA6"/>
    <w:rsid w:val="00A04FA8"/>
    <w:rsid w:val="00A05AE1"/>
    <w:rsid w:val="00A05F67"/>
    <w:rsid w:val="00A06028"/>
    <w:rsid w:val="00A104C7"/>
    <w:rsid w:val="00A1087B"/>
    <w:rsid w:val="00A1342A"/>
    <w:rsid w:val="00A13995"/>
    <w:rsid w:val="00A15D3C"/>
    <w:rsid w:val="00A15F61"/>
    <w:rsid w:val="00A172E5"/>
    <w:rsid w:val="00A203E5"/>
    <w:rsid w:val="00A20B68"/>
    <w:rsid w:val="00A21404"/>
    <w:rsid w:val="00A21ADE"/>
    <w:rsid w:val="00A21BBB"/>
    <w:rsid w:val="00A21CFA"/>
    <w:rsid w:val="00A21E62"/>
    <w:rsid w:val="00A22788"/>
    <w:rsid w:val="00A24E61"/>
    <w:rsid w:val="00A251CE"/>
    <w:rsid w:val="00A26058"/>
    <w:rsid w:val="00A26630"/>
    <w:rsid w:val="00A2792D"/>
    <w:rsid w:val="00A312FB"/>
    <w:rsid w:val="00A31778"/>
    <w:rsid w:val="00A31EEE"/>
    <w:rsid w:val="00A321E8"/>
    <w:rsid w:val="00A32421"/>
    <w:rsid w:val="00A34D4C"/>
    <w:rsid w:val="00A34EC0"/>
    <w:rsid w:val="00A368CD"/>
    <w:rsid w:val="00A36F9C"/>
    <w:rsid w:val="00A37D92"/>
    <w:rsid w:val="00A400C4"/>
    <w:rsid w:val="00A40190"/>
    <w:rsid w:val="00A42C2E"/>
    <w:rsid w:val="00A42E6D"/>
    <w:rsid w:val="00A4480C"/>
    <w:rsid w:val="00A45232"/>
    <w:rsid w:val="00A45344"/>
    <w:rsid w:val="00A46C04"/>
    <w:rsid w:val="00A513C4"/>
    <w:rsid w:val="00A55E37"/>
    <w:rsid w:val="00A57BCA"/>
    <w:rsid w:val="00A61CEB"/>
    <w:rsid w:val="00A63456"/>
    <w:rsid w:val="00A634C1"/>
    <w:rsid w:val="00A634E1"/>
    <w:rsid w:val="00A637F5"/>
    <w:rsid w:val="00A65134"/>
    <w:rsid w:val="00A65918"/>
    <w:rsid w:val="00A6623C"/>
    <w:rsid w:val="00A72BBD"/>
    <w:rsid w:val="00A76B00"/>
    <w:rsid w:val="00A77566"/>
    <w:rsid w:val="00A85280"/>
    <w:rsid w:val="00A861CB"/>
    <w:rsid w:val="00A873C1"/>
    <w:rsid w:val="00A908D7"/>
    <w:rsid w:val="00A919B7"/>
    <w:rsid w:val="00A9255B"/>
    <w:rsid w:val="00A94BD6"/>
    <w:rsid w:val="00A957D1"/>
    <w:rsid w:val="00A958F3"/>
    <w:rsid w:val="00AA0A59"/>
    <w:rsid w:val="00AA3360"/>
    <w:rsid w:val="00AA3497"/>
    <w:rsid w:val="00AA4C04"/>
    <w:rsid w:val="00AA547F"/>
    <w:rsid w:val="00AA5577"/>
    <w:rsid w:val="00AA6D5F"/>
    <w:rsid w:val="00AA75E1"/>
    <w:rsid w:val="00AB2D9C"/>
    <w:rsid w:val="00AB43C8"/>
    <w:rsid w:val="00AB6DAB"/>
    <w:rsid w:val="00AC28A3"/>
    <w:rsid w:val="00AC459A"/>
    <w:rsid w:val="00AC5A7F"/>
    <w:rsid w:val="00AC620E"/>
    <w:rsid w:val="00AC7721"/>
    <w:rsid w:val="00AD027C"/>
    <w:rsid w:val="00AD0E2C"/>
    <w:rsid w:val="00AD34BA"/>
    <w:rsid w:val="00AD42DD"/>
    <w:rsid w:val="00AD5DC9"/>
    <w:rsid w:val="00AD5FE9"/>
    <w:rsid w:val="00AE1B1E"/>
    <w:rsid w:val="00AE3AF6"/>
    <w:rsid w:val="00AE4436"/>
    <w:rsid w:val="00AE4E21"/>
    <w:rsid w:val="00AE5354"/>
    <w:rsid w:val="00AE5FB7"/>
    <w:rsid w:val="00AE7057"/>
    <w:rsid w:val="00AE760A"/>
    <w:rsid w:val="00AE787A"/>
    <w:rsid w:val="00AE7A73"/>
    <w:rsid w:val="00AE7DA1"/>
    <w:rsid w:val="00AF05CF"/>
    <w:rsid w:val="00AF0F63"/>
    <w:rsid w:val="00AF1D6A"/>
    <w:rsid w:val="00AF3275"/>
    <w:rsid w:val="00AF5A1C"/>
    <w:rsid w:val="00AF6286"/>
    <w:rsid w:val="00AF6295"/>
    <w:rsid w:val="00B006D4"/>
    <w:rsid w:val="00B00EC7"/>
    <w:rsid w:val="00B01076"/>
    <w:rsid w:val="00B01BF3"/>
    <w:rsid w:val="00B01E17"/>
    <w:rsid w:val="00B027A0"/>
    <w:rsid w:val="00B056BD"/>
    <w:rsid w:val="00B0792C"/>
    <w:rsid w:val="00B11308"/>
    <w:rsid w:val="00B1247D"/>
    <w:rsid w:val="00B12CBC"/>
    <w:rsid w:val="00B1410E"/>
    <w:rsid w:val="00B14315"/>
    <w:rsid w:val="00B1478B"/>
    <w:rsid w:val="00B14961"/>
    <w:rsid w:val="00B171DE"/>
    <w:rsid w:val="00B1736B"/>
    <w:rsid w:val="00B177C5"/>
    <w:rsid w:val="00B205C0"/>
    <w:rsid w:val="00B20BFB"/>
    <w:rsid w:val="00B21E4B"/>
    <w:rsid w:val="00B227BA"/>
    <w:rsid w:val="00B23069"/>
    <w:rsid w:val="00B239C7"/>
    <w:rsid w:val="00B25226"/>
    <w:rsid w:val="00B25E53"/>
    <w:rsid w:val="00B27326"/>
    <w:rsid w:val="00B279A4"/>
    <w:rsid w:val="00B27B97"/>
    <w:rsid w:val="00B31440"/>
    <w:rsid w:val="00B32455"/>
    <w:rsid w:val="00B32B9E"/>
    <w:rsid w:val="00B33A5B"/>
    <w:rsid w:val="00B33E36"/>
    <w:rsid w:val="00B344DE"/>
    <w:rsid w:val="00B3489E"/>
    <w:rsid w:val="00B34979"/>
    <w:rsid w:val="00B3597F"/>
    <w:rsid w:val="00B35C0D"/>
    <w:rsid w:val="00B40C74"/>
    <w:rsid w:val="00B427CD"/>
    <w:rsid w:val="00B448B9"/>
    <w:rsid w:val="00B44C99"/>
    <w:rsid w:val="00B45233"/>
    <w:rsid w:val="00B45BA8"/>
    <w:rsid w:val="00B47E76"/>
    <w:rsid w:val="00B50E29"/>
    <w:rsid w:val="00B51BF8"/>
    <w:rsid w:val="00B52076"/>
    <w:rsid w:val="00B52141"/>
    <w:rsid w:val="00B531B7"/>
    <w:rsid w:val="00B53385"/>
    <w:rsid w:val="00B53765"/>
    <w:rsid w:val="00B54F1B"/>
    <w:rsid w:val="00B5698A"/>
    <w:rsid w:val="00B600A3"/>
    <w:rsid w:val="00B63D80"/>
    <w:rsid w:val="00B6445D"/>
    <w:rsid w:val="00B6690C"/>
    <w:rsid w:val="00B67373"/>
    <w:rsid w:val="00B71015"/>
    <w:rsid w:val="00B71345"/>
    <w:rsid w:val="00B71565"/>
    <w:rsid w:val="00B71B12"/>
    <w:rsid w:val="00B77979"/>
    <w:rsid w:val="00B8256C"/>
    <w:rsid w:val="00B83E20"/>
    <w:rsid w:val="00B862DA"/>
    <w:rsid w:val="00B93EC1"/>
    <w:rsid w:val="00B96279"/>
    <w:rsid w:val="00BA1488"/>
    <w:rsid w:val="00BA7804"/>
    <w:rsid w:val="00BA79C1"/>
    <w:rsid w:val="00BA7BE8"/>
    <w:rsid w:val="00BB3CB1"/>
    <w:rsid w:val="00BB460C"/>
    <w:rsid w:val="00BB545D"/>
    <w:rsid w:val="00BB6355"/>
    <w:rsid w:val="00BC0527"/>
    <w:rsid w:val="00BC0FAB"/>
    <w:rsid w:val="00BC1363"/>
    <w:rsid w:val="00BC3569"/>
    <w:rsid w:val="00BC53AB"/>
    <w:rsid w:val="00BC7C98"/>
    <w:rsid w:val="00BD142A"/>
    <w:rsid w:val="00BD36A5"/>
    <w:rsid w:val="00BD4FD8"/>
    <w:rsid w:val="00BD52F9"/>
    <w:rsid w:val="00BD535C"/>
    <w:rsid w:val="00BD6A33"/>
    <w:rsid w:val="00BD6ABE"/>
    <w:rsid w:val="00BD7B48"/>
    <w:rsid w:val="00BD7F99"/>
    <w:rsid w:val="00BE0368"/>
    <w:rsid w:val="00BE2051"/>
    <w:rsid w:val="00BE24FD"/>
    <w:rsid w:val="00BE2696"/>
    <w:rsid w:val="00BE3074"/>
    <w:rsid w:val="00BE4BFD"/>
    <w:rsid w:val="00BE54A3"/>
    <w:rsid w:val="00BE565E"/>
    <w:rsid w:val="00BE6643"/>
    <w:rsid w:val="00BE6DBF"/>
    <w:rsid w:val="00BE772E"/>
    <w:rsid w:val="00BF0318"/>
    <w:rsid w:val="00BF034E"/>
    <w:rsid w:val="00BF1327"/>
    <w:rsid w:val="00BF5247"/>
    <w:rsid w:val="00BF576C"/>
    <w:rsid w:val="00BF6ACC"/>
    <w:rsid w:val="00BF7541"/>
    <w:rsid w:val="00C0221A"/>
    <w:rsid w:val="00C03047"/>
    <w:rsid w:val="00C03807"/>
    <w:rsid w:val="00C0539E"/>
    <w:rsid w:val="00C062A2"/>
    <w:rsid w:val="00C07CF2"/>
    <w:rsid w:val="00C10272"/>
    <w:rsid w:val="00C1057D"/>
    <w:rsid w:val="00C11B3D"/>
    <w:rsid w:val="00C130D1"/>
    <w:rsid w:val="00C1464A"/>
    <w:rsid w:val="00C146E0"/>
    <w:rsid w:val="00C2093E"/>
    <w:rsid w:val="00C22153"/>
    <w:rsid w:val="00C249F6"/>
    <w:rsid w:val="00C341CD"/>
    <w:rsid w:val="00C34576"/>
    <w:rsid w:val="00C34D54"/>
    <w:rsid w:val="00C3531F"/>
    <w:rsid w:val="00C357EA"/>
    <w:rsid w:val="00C36A46"/>
    <w:rsid w:val="00C37448"/>
    <w:rsid w:val="00C418A5"/>
    <w:rsid w:val="00C42706"/>
    <w:rsid w:val="00C4585D"/>
    <w:rsid w:val="00C46971"/>
    <w:rsid w:val="00C50C4B"/>
    <w:rsid w:val="00C51CF7"/>
    <w:rsid w:val="00C53ABD"/>
    <w:rsid w:val="00C567CE"/>
    <w:rsid w:val="00C56825"/>
    <w:rsid w:val="00C60D53"/>
    <w:rsid w:val="00C65D4A"/>
    <w:rsid w:val="00C66AA2"/>
    <w:rsid w:val="00C70EFC"/>
    <w:rsid w:val="00C723E7"/>
    <w:rsid w:val="00C72A0E"/>
    <w:rsid w:val="00C732C6"/>
    <w:rsid w:val="00C73E66"/>
    <w:rsid w:val="00C73FD4"/>
    <w:rsid w:val="00C7630F"/>
    <w:rsid w:val="00C8069C"/>
    <w:rsid w:val="00C82776"/>
    <w:rsid w:val="00C83E81"/>
    <w:rsid w:val="00C849D4"/>
    <w:rsid w:val="00C864C4"/>
    <w:rsid w:val="00C86B80"/>
    <w:rsid w:val="00C8779B"/>
    <w:rsid w:val="00C90F29"/>
    <w:rsid w:val="00C94D18"/>
    <w:rsid w:val="00C957F0"/>
    <w:rsid w:val="00C965BB"/>
    <w:rsid w:val="00C965D4"/>
    <w:rsid w:val="00C970EA"/>
    <w:rsid w:val="00C97408"/>
    <w:rsid w:val="00CA172C"/>
    <w:rsid w:val="00CA1FD4"/>
    <w:rsid w:val="00CA2A20"/>
    <w:rsid w:val="00CA6B27"/>
    <w:rsid w:val="00CA6D42"/>
    <w:rsid w:val="00CB1D41"/>
    <w:rsid w:val="00CB284C"/>
    <w:rsid w:val="00CB326A"/>
    <w:rsid w:val="00CB486A"/>
    <w:rsid w:val="00CB4F9A"/>
    <w:rsid w:val="00CB5174"/>
    <w:rsid w:val="00CB52D0"/>
    <w:rsid w:val="00CB79D2"/>
    <w:rsid w:val="00CC037C"/>
    <w:rsid w:val="00CC0C91"/>
    <w:rsid w:val="00CC1F0F"/>
    <w:rsid w:val="00CC2BB4"/>
    <w:rsid w:val="00CC3212"/>
    <w:rsid w:val="00CC4C21"/>
    <w:rsid w:val="00CC5F00"/>
    <w:rsid w:val="00CC6758"/>
    <w:rsid w:val="00CC679E"/>
    <w:rsid w:val="00CC6A74"/>
    <w:rsid w:val="00CD3AE3"/>
    <w:rsid w:val="00CD6466"/>
    <w:rsid w:val="00CD76D3"/>
    <w:rsid w:val="00CD79A0"/>
    <w:rsid w:val="00CD7BF1"/>
    <w:rsid w:val="00CD7C53"/>
    <w:rsid w:val="00CE1417"/>
    <w:rsid w:val="00CE2317"/>
    <w:rsid w:val="00CE2F98"/>
    <w:rsid w:val="00CE3FE4"/>
    <w:rsid w:val="00CE5087"/>
    <w:rsid w:val="00CE59BC"/>
    <w:rsid w:val="00CE74DA"/>
    <w:rsid w:val="00CE78DC"/>
    <w:rsid w:val="00CF0614"/>
    <w:rsid w:val="00CF0CA3"/>
    <w:rsid w:val="00CF1227"/>
    <w:rsid w:val="00CF4DE4"/>
    <w:rsid w:val="00CF56CC"/>
    <w:rsid w:val="00CF7DE4"/>
    <w:rsid w:val="00D004DF"/>
    <w:rsid w:val="00D007C7"/>
    <w:rsid w:val="00D0207E"/>
    <w:rsid w:val="00D032A1"/>
    <w:rsid w:val="00D03729"/>
    <w:rsid w:val="00D03ED2"/>
    <w:rsid w:val="00D03FE3"/>
    <w:rsid w:val="00D0588B"/>
    <w:rsid w:val="00D06A6F"/>
    <w:rsid w:val="00D10F8D"/>
    <w:rsid w:val="00D12D12"/>
    <w:rsid w:val="00D12F75"/>
    <w:rsid w:val="00D15220"/>
    <w:rsid w:val="00D201D0"/>
    <w:rsid w:val="00D211DC"/>
    <w:rsid w:val="00D23403"/>
    <w:rsid w:val="00D23FD1"/>
    <w:rsid w:val="00D24A0E"/>
    <w:rsid w:val="00D24CF4"/>
    <w:rsid w:val="00D2565A"/>
    <w:rsid w:val="00D25F35"/>
    <w:rsid w:val="00D261A5"/>
    <w:rsid w:val="00D272C3"/>
    <w:rsid w:val="00D31D11"/>
    <w:rsid w:val="00D3264A"/>
    <w:rsid w:val="00D34370"/>
    <w:rsid w:val="00D3487E"/>
    <w:rsid w:val="00D349EC"/>
    <w:rsid w:val="00D351B6"/>
    <w:rsid w:val="00D3634B"/>
    <w:rsid w:val="00D37515"/>
    <w:rsid w:val="00D409D2"/>
    <w:rsid w:val="00D41C39"/>
    <w:rsid w:val="00D4311D"/>
    <w:rsid w:val="00D46768"/>
    <w:rsid w:val="00D47BB9"/>
    <w:rsid w:val="00D50DB7"/>
    <w:rsid w:val="00D512B9"/>
    <w:rsid w:val="00D51423"/>
    <w:rsid w:val="00D5288A"/>
    <w:rsid w:val="00D53AB0"/>
    <w:rsid w:val="00D571A5"/>
    <w:rsid w:val="00D57EF1"/>
    <w:rsid w:val="00D62333"/>
    <w:rsid w:val="00D630EB"/>
    <w:rsid w:val="00D63A67"/>
    <w:rsid w:val="00D64D8B"/>
    <w:rsid w:val="00D65AB9"/>
    <w:rsid w:val="00D661DB"/>
    <w:rsid w:val="00D67631"/>
    <w:rsid w:val="00D6769F"/>
    <w:rsid w:val="00D71943"/>
    <w:rsid w:val="00D72040"/>
    <w:rsid w:val="00D74A9F"/>
    <w:rsid w:val="00D75AED"/>
    <w:rsid w:val="00D770A4"/>
    <w:rsid w:val="00D8103D"/>
    <w:rsid w:val="00D827D0"/>
    <w:rsid w:val="00D842C4"/>
    <w:rsid w:val="00D8502B"/>
    <w:rsid w:val="00D8656F"/>
    <w:rsid w:val="00D90CF6"/>
    <w:rsid w:val="00D93043"/>
    <w:rsid w:val="00D932D7"/>
    <w:rsid w:val="00D9479A"/>
    <w:rsid w:val="00D95684"/>
    <w:rsid w:val="00D95A05"/>
    <w:rsid w:val="00D9622A"/>
    <w:rsid w:val="00DA185B"/>
    <w:rsid w:val="00DA1F78"/>
    <w:rsid w:val="00DA2A3A"/>
    <w:rsid w:val="00DA41B8"/>
    <w:rsid w:val="00DA7263"/>
    <w:rsid w:val="00DA786C"/>
    <w:rsid w:val="00DB2C7B"/>
    <w:rsid w:val="00DB496A"/>
    <w:rsid w:val="00DB52C8"/>
    <w:rsid w:val="00DB5F9D"/>
    <w:rsid w:val="00DB7896"/>
    <w:rsid w:val="00DC13CA"/>
    <w:rsid w:val="00DC2E92"/>
    <w:rsid w:val="00DC643E"/>
    <w:rsid w:val="00DC65F1"/>
    <w:rsid w:val="00DC718A"/>
    <w:rsid w:val="00DD24DC"/>
    <w:rsid w:val="00DD3B89"/>
    <w:rsid w:val="00DD4329"/>
    <w:rsid w:val="00DD4E87"/>
    <w:rsid w:val="00DD5652"/>
    <w:rsid w:val="00DD66E0"/>
    <w:rsid w:val="00DD7067"/>
    <w:rsid w:val="00DD7594"/>
    <w:rsid w:val="00DE0D31"/>
    <w:rsid w:val="00DE12C0"/>
    <w:rsid w:val="00DE316F"/>
    <w:rsid w:val="00DE79E8"/>
    <w:rsid w:val="00DF1373"/>
    <w:rsid w:val="00DF45E0"/>
    <w:rsid w:val="00DF4C19"/>
    <w:rsid w:val="00DF4FC4"/>
    <w:rsid w:val="00DF56C2"/>
    <w:rsid w:val="00DF63D1"/>
    <w:rsid w:val="00DF6931"/>
    <w:rsid w:val="00DF7430"/>
    <w:rsid w:val="00DF7F63"/>
    <w:rsid w:val="00E02FEC"/>
    <w:rsid w:val="00E047C2"/>
    <w:rsid w:val="00E05FE7"/>
    <w:rsid w:val="00E0617A"/>
    <w:rsid w:val="00E107FF"/>
    <w:rsid w:val="00E12966"/>
    <w:rsid w:val="00E13E1C"/>
    <w:rsid w:val="00E14459"/>
    <w:rsid w:val="00E14CC8"/>
    <w:rsid w:val="00E155C7"/>
    <w:rsid w:val="00E166F0"/>
    <w:rsid w:val="00E201EB"/>
    <w:rsid w:val="00E21D84"/>
    <w:rsid w:val="00E220EE"/>
    <w:rsid w:val="00E2451F"/>
    <w:rsid w:val="00E248AF"/>
    <w:rsid w:val="00E24C3B"/>
    <w:rsid w:val="00E26FD4"/>
    <w:rsid w:val="00E32816"/>
    <w:rsid w:val="00E32858"/>
    <w:rsid w:val="00E34141"/>
    <w:rsid w:val="00E36163"/>
    <w:rsid w:val="00E36B30"/>
    <w:rsid w:val="00E37F35"/>
    <w:rsid w:val="00E4096B"/>
    <w:rsid w:val="00E40BF7"/>
    <w:rsid w:val="00E4174C"/>
    <w:rsid w:val="00E4215D"/>
    <w:rsid w:val="00E42FBE"/>
    <w:rsid w:val="00E44F03"/>
    <w:rsid w:val="00E45FC3"/>
    <w:rsid w:val="00E4752C"/>
    <w:rsid w:val="00E51451"/>
    <w:rsid w:val="00E52318"/>
    <w:rsid w:val="00E5322A"/>
    <w:rsid w:val="00E53435"/>
    <w:rsid w:val="00E535B0"/>
    <w:rsid w:val="00E56021"/>
    <w:rsid w:val="00E565DA"/>
    <w:rsid w:val="00E570EF"/>
    <w:rsid w:val="00E6329F"/>
    <w:rsid w:val="00E63E21"/>
    <w:rsid w:val="00E647E9"/>
    <w:rsid w:val="00E66C3B"/>
    <w:rsid w:val="00E724C2"/>
    <w:rsid w:val="00E72EFC"/>
    <w:rsid w:val="00E73EC1"/>
    <w:rsid w:val="00E74B3A"/>
    <w:rsid w:val="00E74BF2"/>
    <w:rsid w:val="00E75CC5"/>
    <w:rsid w:val="00E768EF"/>
    <w:rsid w:val="00E8120A"/>
    <w:rsid w:val="00E81604"/>
    <w:rsid w:val="00E8189D"/>
    <w:rsid w:val="00E8392A"/>
    <w:rsid w:val="00E83CD4"/>
    <w:rsid w:val="00E86C7A"/>
    <w:rsid w:val="00E8783B"/>
    <w:rsid w:val="00E87C72"/>
    <w:rsid w:val="00E90EFA"/>
    <w:rsid w:val="00E912D2"/>
    <w:rsid w:val="00E9230E"/>
    <w:rsid w:val="00E9431D"/>
    <w:rsid w:val="00E95F75"/>
    <w:rsid w:val="00E9636C"/>
    <w:rsid w:val="00EA0AC0"/>
    <w:rsid w:val="00EA0F86"/>
    <w:rsid w:val="00EA4D19"/>
    <w:rsid w:val="00EA5DD9"/>
    <w:rsid w:val="00EA7004"/>
    <w:rsid w:val="00EB0329"/>
    <w:rsid w:val="00EB4C80"/>
    <w:rsid w:val="00EB51C3"/>
    <w:rsid w:val="00EB6A41"/>
    <w:rsid w:val="00EB793F"/>
    <w:rsid w:val="00EC3DBC"/>
    <w:rsid w:val="00EC4581"/>
    <w:rsid w:val="00EC6107"/>
    <w:rsid w:val="00EC63A4"/>
    <w:rsid w:val="00EC71AB"/>
    <w:rsid w:val="00EC76ED"/>
    <w:rsid w:val="00ED02F4"/>
    <w:rsid w:val="00ED2451"/>
    <w:rsid w:val="00ED681F"/>
    <w:rsid w:val="00ED6C3E"/>
    <w:rsid w:val="00ED72A6"/>
    <w:rsid w:val="00ED7776"/>
    <w:rsid w:val="00EE09B1"/>
    <w:rsid w:val="00EE124B"/>
    <w:rsid w:val="00EE13E2"/>
    <w:rsid w:val="00EE1CA4"/>
    <w:rsid w:val="00EE3B37"/>
    <w:rsid w:val="00EE492C"/>
    <w:rsid w:val="00EE53F6"/>
    <w:rsid w:val="00EE5DD5"/>
    <w:rsid w:val="00EE61BF"/>
    <w:rsid w:val="00EE6D55"/>
    <w:rsid w:val="00EE6EFD"/>
    <w:rsid w:val="00EF0611"/>
    <w:rsid w:val="00EF4AAE"/>
    <w:rsid w:val="00EF4DD8"/>
    <w:rsid w:val="00EF4E06"/>
    <w:rsid w:val="00EF5642"/>
    <w:rsid w:val="00EF5C10"/>
    <w:rsid w:val="00EF5DF6"/>
    <w:rsid w:val="00EF7A60"/>
    <w:rsid w:val="00EF7BE2"/>
    <w:rsid w:val="00F0017B"/>
    <w:rsid w:val="00F00D66"/>
    <w:rsid w:val="00F03AD9"/>
    <w:rsid w:val="00F0698E"/>
    <w:rsid w:val="00F07057"/>
    <w:rsid w:val="00F07C21"/>
    <w:rsid w:val="00F10555"/>
    <w:rsid w:val="00F10741"/>
    <w:rsid w:val="00F12EBE"/>
    <w:rsid w:val="00F14F39"/>
    <w:rsid w:val="00F15C83"/>
    <w:rsid w:val="00F167D0"/>
    <w:rsid w:val="00F17869"/>
    <w:rsid w:val="00F20302"/>
    <w:rsid w:val="00F20565"/>
    <w:rsid w:val="00F207E2"/>
    <w:rsid w:val="00F2195D"/>
    <w:rsid w:val="00F219E0"/>
    <w:rsid w:val="00F21C65"/>
    <w:rsid w:val="00F22483"/>
    <w:rsid w:val="00F23B39"/>
    <w:rsid w:val="00F24DF5"/>
    <w:rsid w:val="00F24ECF"/>
    <w:rsid w:val="00F25444"/>
    <w:rsid w:val="00F265A4"/>
    <w:rsid w:val="00F27052"/>
    <w:rsid w:val="00F32196"/>
    <w:rsid w:val="00F335E1"/>
    <w:rsid w:val="00F352A5"/>
    <w:rsid w:val="00F35A43"/>
    <w:rsid w:val="00F4064C"/>
    <w:rsid w:val="00F46686"/>
    <w:rsid w:val="00F47F5B"/>
    <w:rsid w:val="00F517B7"/>
    <w:rsid w:val="00F5185C"/>
    <w:rsid w:val="00F574B2"/>
    <w:rsid w:val="00F62288"/>
    <w:rsid w:val="00F63E32"/>
    <w:rsid w:val="00F642BE"/>
    <w:rsid w:val="00F64988"/>
    <w:rsid w:val="00F6562D"/>
    <w:rsid w:val="00F66467"/>
    <w:rsid w:val="00F72115"/>
    <w:rsid w:val="00F74033"/>
    <w:rsid w:val="00F76D70"/>
    <w:rsid w:val="00F7747B"/>
    <w:rsid w:val="00F77DDF"/>
    <w:rsid w:val="00F80837"/>
    <w:rsid w:val="00F81DDE"/>
    <w:rsid w:val="00F82591"/>
    <w:rsid w:val="00F825FD"/>
    <w:rsid w:val="00F82A42"/>
    <w:rsid w:val="00F82E27"/>
    <w:rsid w:val="00F83729"/>
    <w:rsid w:val="00F85829"/>
    <w:rsid w:val="00F8597B"/>
    <w:rsid w:val="00F86FB7"/>
    <w:rsid w:val="00F87927"/>
    <w:rsid w:val="00F9050E"/>
    <w:rsid w:val="00F9453A"/>
    <w:rsid w:val="00F948A8"/>
    <w:rsid w:val="00F961EB"/>
    <w:rsid w:val="00F975BF"/>
    <w:rsid w:val="00FA38D6"/>
    <w:rsid w:val="00FA785E"/>
    <w:rsid w:val="00FB0671"/>
    <w:rsid w:val="00FB2ECE"/>
    <w:rsid w:val="00FB420E"/>
    <w:rsid w:val="00FB65F2"/>
    <w:rsid w:val="00FC067E"/>
    <w:rsid w:val="00FC0C21"/>
    <w:rsid w:val="00FC1EE7"/>
    <w:rsid w:val="00FC5994"/>
    <w:rsid w:val="00FC767A"/>
    <w:rsid w:val="00FD10F4"/>
    <w:rsid w:val="00FD1A1B"/>
    <w:rsid w:val="00FD25B9"/>
    <w:rsid w:val="00FD3754"/>
    <w:rsid w:val="00FD37C1"/>
    <w:rsid w:val="00FD39C5"/>
    <w:rsid w:val="00FD48AF"/>
    <w:rsid w:val="00FD4BB0"/>
    <w:rsid w:val="00FD5893"/>
    <w:rsid w:val="00FD64F0"/>
    <w:rsid w:val="00FD6798"/>
    <w:rsid w:val="00FD7BF1"/>
    <w:rsid w:val="00FE0C91"/>
    <w:rsid w:val="00FE1384"/>
    <w:rsid w:val="00FE142D"/>
    <w:rsid w:val="00FE1C92"/>
    <w:rsid w:val="00FF044A"/>
    <w:rsid w:val="00FF167F"/>
    <w:rsid w:val="00FF2E39"/>
    <w:rsid w:val="00FF587F"/>
    <w:rsid w:val="00FF6FBA"/>
    <w:rsid w:val="014BD2B2"/>
    <w:rsid w:val="01F69F75"/>
    <w:rsid w:val="0263FA70"/>
    <w:rsid w:val="03E563E4"/>
    <w:rsid w:val="04CC951C"/>
    <w:rsid w:val="07B958A4"/>
    <w:rsid w:val="0A457959"/>
    <w:rsid w:val="0AFECD77"/>
    <w:rsid w:val="0D72AD1B"/>
    <w:rsid w:val="1160E781"/>
    <w:rsid w:val="11C96DB1"/>
    <w:rsid w:val="156C771F"/>
    <w:rsid w:val="16C9101C"/>
    <w:rsid w:val="1721A2AE"/>
    <w:rsid w:val="1A8640F2"/>
    <w:rsid w:val="1AA04B9F"/>
    <w:rsid w:val="1CD180DE"/>
    <w:rsid w:val="25921053"/>
    <w:rsid w:val="2AFED0E7"/>
    <w:rsid w:val="2CDF139B"/>
    <w:rsid w:val="30A289E5"/>
    <w:rsid w:val="332C6235"/>
    <w:rsid w:val="347FEBC4"/>
    <w:rsid w:val="34F23200"/>
    <w:rsid w:val="361D289E"/>
    <w:rsid w:val="421232FE"/>
    <w:rsid w:val="421BA044"/>
    <w:rsid w:val="424FAA5F"/>
    <w:rsid w:val="42757C4E"/>
    <w:rsid w:val="42BFE34C"/>
    <w:rsid w:val="438E3844"/>
    <w:rsid w:val="4404B9C1"/>
    <w:rsid w:val="4603D0A7"/>
    <w:rsid w:val="472B492F"/>
    <w:rsid w:val="4825B316"/>
    <w:rsid w:val="4F8980DB"/>
    <w:rsid w:val="4FCD48DA"/>
    <w:rsid w:val="50B8EC71"/>
    <w:rsid w:val="53B9396B"/>
    <w:rsid w:val="5B19469B"/>
    <w:rsid w:val="5E6029F6"/>
    <w:rsid w:val="6279DD88"/>
    <w:rsid w:val="64BE987C"/>
    <w:rsid w:val="69015F9D"/>
    <w:rsid w:val="69E51437"/>
    <w:rsid w:val="6AA63726"/>
    <w:rsid w:val="6B7C22AD"/>
    <w:rsid w:val="6C682EDF"/>
    <w:rsid w:val="6EA8C987"/>
    <w:rsid w:val="6F982D7B"/>
    <w:rsid w:val="75AE8D8E"/>
    <w:rsid w:val="767079CB"/>
    <w:rsid w:val="76CD25F7"/>
    <w:rsid w:val="7860A583"/>
    <w:rsid w:val="7B3F4F14"/>
    <w:rsid w:val="7DCE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90BAE8"/>
  <w15:chartTrackingRefBased/>
  <w15:docId w15:val="{E3EF44BF-E94D-477E-9F06-2749989C9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erif" w:eastAsiaTheme="minorHAnsi" w:hAnsi="Noto Serif" w:cstheme="minorBidi"/>
        <w:lang w:val="es-ES" w:eastAsia="es-E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unhideWhenUsed/>
    <w:qFormat/>
    <w:rsid w:val="00814AA5"/>
  </w:style>
  <w:style w:type="paragraph" w:styleId="Ttulo1">
    <w:name w:val="heading 1"/>
    <w:basedOn w:val="Normal"/>
    <w:next w:val="Normal"/>
    <w:link w:val="Ttulo1Car"/>
    <w:uiPriority w:val="1"/>
    <w:qFormat/>
    <w:rsid w:val="001E526A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bCs/>
      <w:caps/>
      <w:spacing w:val="10"/>
      <w:sz w:val="26"/>
      <w:szCs w:val="32"/>
    </w:rPr>
  </w:style>
  <w:style w:type="paragraph" w:styleId="Ttulo2">
    <w:name w:val="heading 2"/>
    <w:basedOn w:val="Normal"/>
    <w:next w:val="Normal"/>
    <w:link w:val="Ttulo2Car"/>
    <w:uiPriority w:val="2"/>
    <w:qFormat/>
    <w:rsid w:val="00351B7B"/>
    <w:pPr>
      <w:keepNext/>
      <w:keepLines/>
      <w:spacing w:before="240" w:after="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8978B9"/>
    <w:pPr>
      <w:keepNext/>
      <w:keepLines/>
      <w:spacing w:before="120" w:line="192" w:lineRule="auto"/>
      <w:outlineLvl w:val="2"/>
    </w:pPr>
    <w:rPr>
      <w:rFonts w:asciiTheme="majorHAnsi" w:eastAsiaTheme="majorEastAsia" w:hAnsiTheme="majorHAnsi" w:cstheme="majorBidi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6D7F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sz w:val="26"/>
    </w:rPr>
  </w:style>
  <w:style w:type="paragraph" w:styleId="Ttulo5">
    <w:name w:val="heading 5"/>
    <w:basedOn w:val="Normal"/>
    <w:next w:val="Normal"/>
    <w:link w:val="Ttulo5Car"/>
    <w:uiPriority w:val="9"/>
    <w:semiHidden/>
    <w:rsid w:val="00AF0F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D42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AF0F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E2C0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AF0F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E2C0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AF0F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AF0F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erenciasutil">
    <w:name w:val="Subtle Reference"/>
    <w:basedOn w:val="Fuentedeprrafopredeter"/>
    <w:uiPriority w:val="31"/>
    <w:semiHidden/>
    <w:rsid w:val="005E6A59"/>
    <w:rPr>
      <w:rFonts w:ascii="Calibri" w:hAnsi="Calibri"/>
      <w:smallCaps/>
      <w:color w:val="FFFFFF" w:themeColor="background1"/>
      <w:sz w:val="24"/>
    </w:rPr>
  </w:style>
  <w:style w:type="paragraph" w:styleId="Encabezado">
    <w:name w:val="header"/>
    <w:basedOn w:val="Normal"/>
    <w:link w:val="EncabezadoCar"/>
    <w:uiPriority w:val="99"/>
    <w:semiHidden/>
    <w:rsid w:val="00342DE1"/>
    <w:pPr>
      <w:tabs>
        <w:tab w:val="center" w:pos="4536"/>
        <w:tab w:val="right" w:pos="9072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Piedepgina">
    <w:name w:val="footer"/>
    <w:basedOn w:val="Normal"/>
    <w:link w:val="PiedepginaCar"/>
    <w:uiPriority w:val="99"/>
    <w:rsid w:val="003B5BE4"/>
    <w:pPr>
      <w:tabs>
        <w:tab w:val="center" w:pos="4536"/>
        <w:tab w:val="right" w:pos="9072"/>
      </w:tabs>
      <w:spacing w:before="210" w:after="0"/>
      <w:jc w:val="center"/>
    </w:pPr>
    <w:rPr>
      <w:rFonts w:ascii="Roboto" w:hAnsi="Roboto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5BE4"/>
    <w:rPr>
      <w:rFonts w:ascii="Roboto" w:hAnsi="Roboto"/>
      <w:sz w:val="16"/>
      <w:lang w:val="es-ES"/>
    </w:rPr>
  </w:style>
  <w:style w:type="paragraph" w:styleId="Ttulo">
    <w:name w:val="Title"/>
    <w:basedOn w:val="Normal"/>
    <w:next w:val="Normal"/>
    <w:link w:val="TtuloCar"/>
    <w:uiPriority w:val="13"/>
    <w:qFormat/>
    <w:rsid w:val="00566185"/>
    <w:pPr>
      <w:framePr w:w="9072" w:wrap="around" w:vAnchor="text" w:hAnchor="text" w:y="1"/>
      <w:spacing w:after="100" w:afterAutospacing="1"/>
      <w:contextualSpacing/>
    </w:pPr>
    <w:rPr>
      <w:rFonts w:asciiTheme="majorHAnsi" w:eastAsiaTheme="majorEastAsia" w:hAnsiTheme="majorHAnsi" w:cstheme="majorBidi"/>
      <w:b/>
      <w:color w:val="FD5A00" w:themeColor="accent1"/>
      <w:spacing w:val="-10"/>
      <w:kern w:val="28"/>
      <w:sz w:val="54"/>
      <w:szCs w:val="56"/>
    </w:rPr>
  </w:style>
  <w:style w:type="character" w:customStyle="1" w:styleId="TtuloCar">
    <w:name w:val="Título Car"/>
    <w:basedOn w:val="Fuentedeprrafopredeter"/>
    <w:link w:val="Ttulo"/>
    <w:uiPriority w:val="13"/>
    <w:rsid w:val="00566185"/>
    <w:rPr>
      <w:rFonts w:asciiTheme="majorHAnsi" w:eastAsiaTheme="majorEastAsia" w:hAnsiTheme="majorHAnsi" w:cstheme="majorBidi"/>
      <w:b/>
      <w:color w:val="FD5A00" w:themeColor="accent1"/>
      <w:spacing w:val="-10"/>
      <w:kern w:val="28"/>
      <w:sz w:val="54"/>
      <w:szCs w:val="56"/>
    </w:rPr>
  </w:style>
  <w:style w:type="character" w:customStyle="1" w:styleId="Ttulo2Car">
    <w:name w:val="Título 2 Car"/>
    <w:basedOn w:val="Fuentedeprrafopredeter"/>
    <w:link w:val="Ttulo2"/>
    <w:uiPriority w:val="2"/>
    <w:rsid w:val="00411344"/>
    <w:rPr>
      <w:rFonts w:ascii="Noto Serif" w:eastAsiaTheme="majorEastAsia" w:hAnsi="Noto Serif" w:cstheme="majorBidi"/>
      <w:b/>
      <w:sz w:val="20"/>
      <w:szCs w:val="26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1E526A"/>
    <w:rPr>
      <w:rFonts w:asciiTheme="majorHAnsi" w:eastAsiaTheme="majorEastAsia" w:hAnsiTheme="majorHAnsi" w:cstheme="majorBidi"/>
      <w:b/>
      <w:bCs/>
      <w:caps/>
      <w:spacing w:val="10"/>
      <w:sz w:val="26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D441D"/>
    <w:rPr>
      <w:rFonts w:asciiTheme="majorHAnsi" w:eastAsiaTheme="majorEastAsia" w:hAnsiTheme="majorHAnsi" w:cstheme="majorBidi"/>
      <w:sz w:val="21"/>
      <w:szCs w:val="24"/>
      <w:lang w:val="es-ES"/>
    </w:rPr>
  </w:style>
  <w:style w:type="table" w:styleId="Tablaconcuadrcula">
    <w:name w:val="Table Grid"/>
    <w:basedOn w:val="Tablanormal"/>
    <w:uiPriority w:val="39"/>
    <w:rsid w:val="00CD7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CD7C53"/>
    <w:pPr>
      <w:numPr>
        <w:ilvl w:val="1"/>
      </w:numPr>
      <w:spacing w:after="0"/>
    </w:pPr>
    <w:rPr>
      <w:rFonts w:asciiTheme="minorHAnsi" w:eastAsiaTheme="minorEastAsia" w:hAnsiTheme="minorHAnsi"/>
      <w:i/>
      <w:spacing w:val="15"/>
      <w:sz w:val="18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5D441D"/>
    <w:rPr>
      <w:rFonts w:eastAsiaTheme="minorEastAsia"/>
      <w:i/>
      <w:spacing w:val="15"/>
      <w:sz w:val="18"/>
      <w:lang w:val="es-ES"/>
    </w:rPr>
  </w:style>
  <w:style w:type="character" w:styleId="nfasis">
    <w:name w:val="Emphasis"/>
    <w:basedOn w:val="Fuentedeprrafopredeter"/>
    <w:uiPriority w:val="20"/>
    <w:qFormat/>
    <w:rsid w:val="000921D0"/>
    <w:rPr>
      <w:i w:val="0"/>
      <w:iCs/>
      <w:color w:val="72C7E7" w:themeColor="accent2"/>
      <w:u w:val="single"/>
    </w:rPr>
  </w:style>
  <w:style w:type="character" w:styleId="Ttulodellibro">
    <w:name w:val="Book Title"/>
    <w:basedOn w:val="Fuentedeprrafopredeter"/>
    <w:uiPriority w:val="33"/>
    <w:semiHidden/>
    <w:rsid w:val="00AF0F63"/>
    <w:rPr>
      <w:b/>
      <w:bCs/>
      <w:i/>
      <w:iCs/>
      <w:spacing w:val="5"/>
    </w:rPr>
  </w:style>
  <w:style w:type="numbering" w:styleId="111111">
    <w:name w:val="Outline List 2"/>
    <w:basedOn w:val="Sinlista"/>
    <w:uiPriority w:val="99"/>
    <w:semiHidden/>
    <w:unhideWhenUsed/>
    <w:rsid w:val="00AF0F63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AF0F63"/>
    <w:pPr>
      <w:numPr>
        <w:numId w:val="2"/>
      </w:numPr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5D441D"/>
    <w:rPr>
      <w:rFonts w:asciiTheme="majorHAnsi" w:eastAsiaTheme="majorEastAsia" w:hAnsiTheme="majorHAnsi" w:cstheme="majorBidi"/>
      <w:iCs/>
      <w:sz w:val="26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D441D"/>
    <w:rPr>
      <w:rFonts w:asciiTheme="majorHAnsi" w:eastAsiaTheme="majorEastAsia" w:hAnsiTheme="majorHAnsi" w:cstheme="majorBidi"/>
      <w:color w:val="BD4200" w:themeColor="accent1" w:themeShade="BF"/>
      <w:sz w:val="21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D441D"/>
    <w:rPr>
      <w:rFonts w:asciiTheme="majorHAnsi" w:eastAsiaTheme="majorEastAsia" w:hAnsiTheme="majorHAnsi" w:cstheme="majorBidi"/>
      <w:color w:val="7E2C00" w:themeColor="accent1" w:themeShade="7F"/>
      <w:sz w:val="21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D441D"/>
    <w:rPr>
      <w:rFonts w:asciiTheme="majorHAnsi" w:eastAsiaTheme="majorEastAsia" w:hAnsiTheme="majorHAnsi" w:cstheme="majorBidi"/>
      <w:i/>
      <w:iCs/>
      <w:color w:val="7E2C00" w:themeColor="accent1" w:themeShade="7F"/>
      <w:sz w:val="21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D44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D44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/>
    </w:rPr>
  </w:style>
  <w:style w:type="numbering" w:styleId="ArtculoSeccin">
    <w:name w:val="Outline List 3"/>
    <w:basedOn w:val="Sinlista"/>
    <w:uiPriority w:val="99"/>
    <w:semiHidden/>
    <w:unhideWhenUsed/>
    <w:rsid w:val="00AF0F63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rsid w:val="00AF0F6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441D"/>
    <w:rPr>
      <w:rFonts w:ascii="Segoe UI" w:hAnsi="Segoe UI" w:cs="Segoe UI"/>
      <w:sz w:val="18"/>
      <w:szCs w:val="18"/>
      <w:lang w:val="es-ES"/>
    </w:rPr>
  </w:style>
  <w:style w:type="paragraph" w:styleId="Bibliografa">
    <w:name w:val="Bibliography"/>
    <w:basedOn w:val="Normal"/>
    <w:next w:val="Normal"/>
    <w:uiPriority w:val="37"/>
    <w:semiHidden/>
    <w:rsid w:val="00AF0F63"/>
  </w:style>
  <w:style w:type="paragraph" w:styleId="Textodebloque">
    <w:name w:val="Block Text"/>
    <w:basedOn w:val="Normal"/>
    <w:uiPriority w:val="99"/>
    <w:semiHidden/>
    <w:rsid w:val="00AF0F63"/>
    <w:pPr>
      <w:pBdr>
        <w:top w:val="single" w:sz="2" w:space="10" w:color="FD5A00" w:themeColor="accent1"/>
        <w:left w:val="single" w:sz="2" w:space="10" w:color="FD5A00" w:themeColor="accent1"/>
        <w:bottom w:val="single" w:sz="2" w:space="10" w:color="FD5A00" w:themeColor="accent1"/>
        <w:right w:val="single" w:sz="2" w:space="10" w:color="FD5A00" w:themeColor="accent1"/>
      </w:pBdr>
      <w:ind w:left="1152" w:right="1152"/>
    </w:pPr>
    <w:rPr>
      <w:rFonts w:asciiTheme="minorHAnsi" w:eastAsiaTheme="minorEastAsia" w:hAnsiTheme="minorHAnsi"/>
      <w:i/>
      <w:iCs/>
      <w:color w:val="FD5A00" w:themeColor="accent1"/>
    </w:rPr>
  </w:style>
  <w:style w:type="paragraph" w:styleId="Textoindependiente">
    <w:name w:val="Body Text"/>
    <w:basedOn w:val="Normal"/>
    <w:link w:val="TextoindependienteCar"/>
    <w:rsid w:val="000537F1"/>
  </w:style>
  <w:style w:type="character" w:customStyle="1" w:styleId="TextoindependienteCar">
    <w:name w:val="Texto independiente Car"/>
    <w:basedOn w:val="Fuentedeprrafopredeter"/>
    <w:link w:val="Textoindependiente"/>
    <w:rsid w:val="000537F1"/>
    <w:rPr>
      <w:rFonts w:ascii="Noto Serif" w:hAnsi="Noto Serif"/>
      <w:sz w:val="20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rsid w:val="00AF0F63"/>
    <w:pPr>
      <w:spacing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Textoindependiente3">
    <w:name w:val="Body Text 3"/>
    <w:basedOn w:val="Normal"/>
    <w:link w:val="Textoindependiente3Car"/>
    <w:uiPriority w:val="99"/>
    <w:semiHidden/>
    <w:rsid w:val="00AF0F63"/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D441D"/>
    <w:rPr>
      <w:rFonts w:ascii="Noto Serif" w:hAnsi="Noto Serif"/>
      <w:sz w:val="16"/>
      <w:szCs w:val="16"/>
      <w:lang w:val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rsid w:val="00AF0F63"/>
    <w:pPr>
      <w:spacing w:after="24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AF0F63"/>
    <w:pPr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rsid w:val="00AF0F63"/>
    <w:pPr>
      <w:spacing w:after="24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rsid w:val="00AF0F63"/>
    <w:pPr>
      <w:spacing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rsid w:val="00AF0F63"/>
    <w:pPr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D441D"/>
    <w:rPr>
      <w:rFonts w:ascii="Noto Serif" w:hAnsi="Noto Serif"/>
      <w:sz w:val="16"/>
      <w:szCs w:val="16"/>
      <w:lang w:val="es-ES"/>
    </w:rPr>
  </w:style>
  <w:style w:type="paragraph" w:styleId="Descripcin">
    <w:name w:val="caption"/>
    <w:basedOn w:val="Normal"/>
    <w:next w:val="Normal"/>
    <w:uiPriority w:val="4"/>
    <w:qFormat/>
    <w:rsid w:val="00AF6295"/>
    <w:pPr>
      <w:spacing w:before="146" w:after="0"/>
    </w:pPr>
    <w:rPr>
      <w:rFonts w:ascii="Roboto" w:hAnsi="Roboto"/>
      <w:iCs/>
      <w:color w:val="000000" w:themeColor="text1"/>
      <w:sz w:val="17"/>
      <w:szCs w:val="18"/>
    </w:rPr>
  </w:style>
  <w:style w:type="paragraph" w:styleId="Cierre">
    <w:name w:val="Closing"/>
    <w:basedOn w:val="Normal"/>
    <w:link w:val="CierreCar"/>
    <w:uiPriority w:val="99"/>
    <w:semiHidden/>
    <w:rsid w:val="00AF0F63"/>
    <w:pPr>
      <w:spacing w:after="0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5D441D"/>
    <w:rPr>
      <w:rFonts w:ascii="Noto Serif" w:hAnsi="Noto Serif"/>
      <w:sz w:val="21"/>
      <w:lang w:val="es-ES"/>
    </w:rPr>
  </w:style>
  <w:style w:type="table" w:styleId="Cuadrculavistosa">
    <w:name w:val="Colorful Grid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DCB" w:themeFill="accent1" w:themeFillTint="33"/>
    </w:tcPr>
    <w:tblStylePr w:type="firstRow">
      <w:rPr>
        <w:b/>
        <w:bCs/>
      </w:rPr>
      <w:tblPr/>
      <w:tcPr>
        <w:shd w:val="clear" w:color="auto" w:fill="FFBC9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C9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D42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D4200" w:themeFill="accent1" w:themeFillShade="BF"/>
      </w:tc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shd w:val="clear" w:color="auto" w:fill="FFAC7F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</w:rPr>
      <w:tblPr/>
      <w:tcPr>
        <w:shd w:val="clear" w:color="auto" w:fill="C6E8F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8F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</w:rPr>
      <w:tblPr/>
      <w:tcPr>
        <w:shd w:val="clear" w:color="auto" w:fill="FEE8A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8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</w:rPr>
      <w:tblPr/>
      <w:tcPr>
        <w:shd w:val="clear" w:color="auto" w:fill="EBBD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D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</w:rPr>
      <w:tblPr/>
      <w:tcPr>
        <w:shd w:val="clear" w:color="auto" w:fill="86E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E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</w:rPr>
      <w:tblPr/>
      <w:tcPr>
        <w:shd w:val="clear" w:color="auto" w:fill="B9B9B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B9B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9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432D" w:themeFill="accent4" w:themeFillShade="CC"/>
      </w:tcPr>
    </w:tblStylePr>
    <w:tblStylePr w:type="lastRow">
      <w:rPr>
        <w:b/>
        <w:bCs/>
        <w:color w:val="AD432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E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B002" w:themeFill="accent3" w:themeFillShade="CC"/>
      </w:tcPr>
    </w:tblStylePr>
    <w:tblStylePr w:type="lastRow">
      <w:rPr>
        <w:b/>
        <w:bCs/>
        <w:color w:val="EDB00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9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4040" w:themeFill="accent6" w:themeFillShade="CC"/>
      </w:tcPr>
    </w:tblStylePr>
    <w:tblStylePr w:type="lastRow">
      <w:rPr>
        <w:b/>
        <w:bCs/>
        <w:color w:val="4040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A6" w:themeFill="accent5" w:themeFillShade="CC"/>
      </w:tcPr>
    </w:tblStylePr>
    <w:tblStylePr w:type="lastRow">
      <w:rPr>
        <w:b/>
        <w:bCs/>
        <w:color w:val="008AA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5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500" w:themeColor="accent1" w:themeShade="99"/>
          <w:insideV w:val="nil"/>
        </w:tcBorders>
        <w:shd w:val="clear" w:color="auto" w:fill="9735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500" w:themeFill="accent1" w:themeFillShade="99"/>
      </w:tcPr>
    </w:tblStylePr>
    <w:tblStylePr w:type="band1Vert">
      <w:tblPr/>
      <w:tcPr>
        <w:shd w:val="clear" w:color="auto" w:fill="FFBC98" w:themeFill="accent1" w:themeFillTint="66"/>
      </w:tcPr>
    </w:tblStylePr>
    <w:tblStylePr w:type="band1Horz">
      <w:tblPr/>
      <w:tcPr>
        <w:shd w:val="clear" w:color="auto" w:fill="FFAC7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88B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88B0" w:themeColor="accent2" w:themeShade="99"/>
          <w:insideV w:val="nil"/>
        </w:tcBorders>
        <w:shd w:val="clear" w:color="auto" w:fill="1E88B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88B0" w:themeFill="accent2" w:themeFillShade="99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B8E2F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E5C43" w:themeColor="accent4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84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8401" w:themeColor="accent3" w:themeShade="99"/>
          <w:insideV w:val="nil"/>
        </w:tcBorders>
        <w:shd w:val="clear" w:color="auto" w:fill="B284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8401" w:themeFill="accent3" w:themeFillShade="99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C82F" w:themeColor="accent3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E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32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3222" w:themeColor="accent4" w:themeShade="99"/>
          <w:insideV w:val="nil"/>
        </w:tcBorders>
        <w:shd w:val="clear" w:color="auto" w:fill="8132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3222" w:themeFill="accent4" w:themeFillShade="99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6ADA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5050" w:themeColor="accent6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9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7C" w:themeColor="accent5" w:themeShade="99"/>
          <w:insideV w:val="nil"/>
        </w:tcBorders>
        <w:shd w:val="clear" w:color="auto" w:fill="0067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7C" w:themeFill="accent5" w:themeFillShade="99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68E5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D0" w:themeColor="accent5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30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3030" w:themeColor="accent6" w:themeShade="99"/>
          <w:insideV w:val="nil"/>
        </w:tcBorders>
        <w:shd w:val="clear" w:color="auto" w:fill="3030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6" w:themeFillShade="99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A7A7A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rsid w:val="00AF0F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AF0F6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D441D"/>
    <w:rPr>
      <w:rFonts w:ascii="Noto Serif" w:hAnsi="Noto Serif"/>
      <w:sz w:val="21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AF0F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D441D"/>
    <w:rPr>
      <w:rFonts w:ascii="Noto Serif" w:hAnsi="Noto Serif"/>
      <w:b/>
      <w:bCs/>
      <w:sz w:val="21"/>
      <w:szCs w:val="20"/>
      <w:lang w:val="es-ES"/>
    </w:rPr>
  </w:style>
  <w:style w:type="table" w:styleId="Listaoscura">
    <w:name w:val="Dark List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5A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C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42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719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A9D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D0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A5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2A1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3F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272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3B3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rsid w:val="00AF0F63"/>
  </w:style>
  <w:style w:type="character" w:customStyle="1" w:styleId="FechaCar">
    <w:name w:val="Fecha Car"/>
    <w:basedOn w:val="Fuentedeprrafopredeter"/>
    <w:link w:val="Fecha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Mapadeldocumento">
    <w:name w:val="Document Map"/>
    <w:basedOn w:val="Normal"/>
    <w:link w:val="MapadeldocumentoCar"/>
    <w:uiPriority w:val="99"/>
    <w:semiHidden/>
    <w:rsid w:val="00AF0F63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D441D"/>
    <w:rPr>
      <w:rFonts w:ascii="Segoe UI" w:hAnsi="Segoe UI" w:cs="Segoe UI"/>
      <w:sz w:val="16"/>
      <w:szCs w:val="16"/>
      <w:lang w:val="es-ES"/>
    </w:rPr>
  </w:style>
  <w:style w:type="paragraph" w:styleId="Firmadecorreoelectrnico">
    <w:name w:val="E-mail Signature"/>
    <w:basedOn w:val="Normal"/>
    <w:link w:val="FirmadecorreoelectrnicoCar"/>
    <w:uiPriority w:val="99"/>
    <w:semiHidden/>
    <w:rsid w:val="00AF0F63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5D441D"/>
    <w:rPr>
      <w:rFonts w:ascii="Noto Serif" w:hAnsi="Noto Serif"/>
      <w:sz w:val="21"/>
      <w:lang w:val="es-ES"/>
    </w:rPr>
  </w:style>
  <w:style w:type="character" w:styleId="Refdenotaalfinal">
    <w:name w:val="endnote reference"/>
    <w:basedOn w:val="Fuentedeprrafopredeter"/>
    <w:uiPriority w:val="99"/>
    <w:semiHidden/>
    <w:rsid w:val="00AF0F63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rsid w:val="00AF0F63"/>
    <w:pPr>
      <w:spacing w:after="0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D441D"/>
    <w:rPr>
      <w:rFonts w:ascii="Noto Serif" w:hAnsi="Noto Serif"/>
      <w:sz w:val="21"/>
      <w:szCs w:val="20"/>
      <w:lang w:val="es-ES"/>
    </w:rPr>
  </w:style>
  <w:style w:type="paragraph" w:styleId="Direccinsobre">
    <w:name w:val="envelope address"/>
    <w:basedOn w:val="Normal"/>
    <w:uiPriority w:val="99"/>
    <w:semiHidden/>
    <w:rsid w:val="00AF0F63"/>
    <w:pPr>
      <w:framePr w:w="7920" w:h="1980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rsid w:val="00AF0F63"/>
    <w:pPr>
      <w:spacing w:after="0"/>
    </w:pPr>
    <w:rPr>
      <w:rFonts w:asciiTheme="majorHAnsi" w:eastAsiaTheme="majorEastAsia" w:hAnsiTheme="majorHAnsi" w:cstheme="majorBidi"/>
    </w:rPr>
  </w:style>
  <w:style w:type="character" w:styleId="Hipervnculovisitado">
    <w:name w:val="FollowedHyperlink"/>
    <w:basedOn w:val="Fuentedeprrafopredeter"/>
    <w:uiPriority w:val="99"/>
    <w:semiHidden/>
    <w:rsid w:val="00AF0F63"/>
    <w:rPr>
      <w:color w:val="00ADD0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rsid w:val="00AF0F63"/>
    <w:rPr>
      <w:vertAlign w:val="superscript"/>
    </w:rPr>
  </w:style>
  <w:style w:type="paragraph" w:styleId="Textonotapie">
    <w:name w:val="footnote text"/>
    <w:aliases w:val="Footnote text NRC"/>
    <w:basedOn w:val="Normal"/>
    <w:link w:val="TextonotapieCar"/>
    <w:uiPriority w:val="99"/>
    <w:qFormat/>
    <w:rsid w:val="00AF0F63"/>
    <w:pPr>
      <w:spacing w:after="0"/>
    </w:pPr>
  </w:style>
  <w:style w:type="character" w:customStyle="1" w:styleId="TextonotapieCar">
    <w:name w:val="Texto nota pie Car"/>
    <w:aliases w:val="Footnote text NRC Car"/>
    <w:basedOn w:val="Fuentedeprrafopredeter"/>
    <w:link w:val="Textonotapie"/>
    <w:uiPriority w:val="99"/>
    <w:rsid w:val="005D441D"/>
    <w:rPr>
      <w:rFonts w:ascii="Noto Serif" w:hAnsi="Noto Serif"/>
      <w:sz w:val="21"/>
      <w:szCs w:val="20"/>
      <w:lang w:val="es-ES"/>
    </w:rPr>
  </w:style>
  <w:style w:type="table" w:styleId="Tablaconcuadrcula1clara">
    <w:name w:val="Grid Table 1 Light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BC98" w:themeColor="accent1" w:themeTint="66"/>
        <w:left w:val="single" w:sz="4" w:space="0" w:color="FFBC98" w:themeColor="accent1" w:themeTint="66"/>
        <w:bottom w:val="single" w:sz="4" w:space="0" w:color="FFBC98" w:themeColor="accent1" w:themeTint="66"/>
        <w:right w:val="single" w:sz="4" w:space="0" w:color="FFBC98" w:themeColor="accent1" w:themeTint="66"/>
        <w:insideH w:val="single" w:sz="4" w:space="0" w:color="FFBC98" w:themeColor="accent1" w:themeTint="66"/>
        <w:insideV w:val="single" w:sz="4" w:space="0" w:color="FFBC9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C6E8F5" w:themeColor="accent2" w:themeTint="66"/>
        <w:left w:val="single" w:sz="4" w:space="0" w:color="C6E8F5" w:themeColor="accent2" w:themeTint="66"/>
        <w:bottom w:val="single" w:sz="4" w:space="0" w:color="C6E8F5" w:themeColor="accent2" w:themeTint="66"/>
        <w:right w:val="single" w:sz="4" w:space="0" w:color="C6E8F5" w:themeColor="accent2" w:themeTint="66"/>
        <w:insideH w:val="single" w:sz="4" w:space="0" w:color="C6E8F5" w:themeColor="accent2" w:themeTint="66"/>
        <w:insideV w:val="single" w:sz="4" w:space="0" w:color="C6E8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EE8AB" w:themeColor="accent3" w:themeTint="66"/>
        <w:left w:val="single" w:sz="4" w:space="0" w:color="FEE8AB" w:themeColor="accent3" w:themeTint="66"/>
        <w:bottom w:val="single" w:sz="4" w:space="0" w:color="FEE8AB" w:themeColor="accent3" w:themeTint="66"/>
        <w:right w:val="single" w:sz="4" w:space="0" w:color="FEE8AB" w:themeColor="accent3" w:themeTint="66"/>
        <w:insideH w:val="single" w:sz="4" w:space="0" w:color="FEE8AB" w:themeColor="accent3" w:themeTint="66"/>
        <w:insideV w:val="single" w:sz="4" w:space="0" w:color="FEE8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BBDB3" w:themeColor="accent4" w:themeTint="66"/>
        <w:left w:val="single" w:sz="4" w:space="0" w:color="EBBDB3" w:themeColor="accent4" w:themeTint="66"/>
        <w:bottom w:val="single" w:sz="4" w:space="0" w:color="EBBDB3" w:themeColor="accent4" w:themeTint="66"/>
        <w:right w:val="single" w:sz="4" w:space="0" w:color="EBBDB3" w:themeColor="accent4" w:themeTint="66"/>
        <w:insideH w:val="single" w:sz="4" w:space="0" w:color="EBBDB3" w:themeColor="accent4" w:themeTint="66"/>
        <w:insideV w:val="single" w:sz="4" w:space="0" w:color="EBBD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86EAFF" w:themeColor="accent5" w:themeTint="66"/>
        <w:left w:val="single" w:sz="4" w:space="0" w:color="86EAFF" w:themeColor="accent5" w:themeTint="66"/>
        <w:bottom w:val="single" w:sz="4" w:space="0" w:color="86EAFF" w:themeColor="accent5" w:themeTint="66"/>
        <w:right w:val="single" w:sz="4" w:space="0" w:color="86EAFF" w:themeColor="accent5" w:themeTint="66"/>
        <w:insideH w:val="single" w:sz="4" w:space="0" w:color="86EAFF" w:themeColor="accent5" w:themeTint="66"/>
        <w:insideV w:val="single" w:sz="4" w:space="0" w:color="86E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B9B9B9" w:themeColor="accent6" w:themeTint="66"/>
        <w:left w:val="single" w:sz="4" w:space="0" w:color="B9B9B9" w:themeColor="accent6" w:themeTint="66"/>
        <w:bottom w:val="single" w:sz="4" w:space="0" w:color="B9B9B9" w:themeColor="accent6" w:themeTint="66"/>
        <w:right w:val="single" w:sz="4" w:space="0" w:color="B9B9B9" w:themeColor="accent6" w:themeTint="66"/>
        <w:insideH w:val="single" w:sz="4" w:space="0" w:color="B9B9B9" w:themeColor="accent6" w:themeTint="66"/>
        <w:insideV w:val="single" w:sz="4" w:space="0" w:color="B9B9B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FF9B64" w:themeColor="accent1" w:themeTint="99"/>
        <w:bottom w:val="single" w:sz="2" w:space="0" w:color="FF9B64" w:themeColor="accent1" w:themeTint="99"/>
        <w:insideH w:val="single" w:sz="2" w:space="0" w:color="FF9B64" w:themeColor="accent1" w:themeTint="99"/>
        <w:insideV w:val="single" w:sz="2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B6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B6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AADDF0" w:themeColor="accent2" w:themeTint="99"/>
        <w:bottom w:val="single" w:sz="2" w:space="0" w:color="AADDF0" w:themeColor="accent2" w:themeTint="99"/>
        <w:insideH w:val="single" w:sz="2" w:space="0" w:color="AADDF0" w:themeColor="accent2" w:themeTint="99"/>
        <w:insideV w:val="single" w:sz="2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DDF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FDDD82" w:themeColor="accent3" w:themeTint="99"/>
        <w:bottom w:val="single" w:sz="2" w:space="0" w:color="FDDD82" w:themeColor="accent3" w:themeTint="99"/>
        <w:insideH w:val="single" w:sz="2" w:space="0" w:color="FDDD82" w:themeColor="accent3" w:themeTint="99"/>
        <w:insideV w:val="single" w:sz="2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D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E19C8E" w:themeColor="accent4" w:themeTint="99"/>
        <w:bottom w:val="single" w:sz="2" w:space="0" w:color="E19C8E" w:themeColor="accent4" w:themeTint="99"/>
        <w:insideH w:val="single" w:sz="2" w:space="0" w:color="E19C8E" w:themeColor="accent4" w:themeTint="99"/>
        <w:insideV w:val="single" w:sz="2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9C8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49E0FF" w:themeColor="accent5" w:themeTint="99"/>
        <w:bottom w:val="single" w:sz="2" w:space="0" w:color="49E0FF" w:themeColor="accent5" w:themeTint="99"/>
        <w:insideH w:val="single" w:sz="2" w:space="0" w:color="49E0FF" w:themeColor="accent5" w:themeTint="99"/>
        <w:insideV w:val="single" w:sz="2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9E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969696" w:themeColor="accent6" w:themeTint="99"/>
        <w:bottom w:val="single" w:sz="2" w:space="0" w:color="969696" w:themeColor="accent6" w:themeTint="99"/>
        <w:insideH w:val="single" w:sz="2" w:space="0" w:color="969696" w:themeColor="accent6" w:themeTint="99"/>
        <w:insideV w:val="single" w:sz="2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969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cuadrcula3">
    <w:name w:val="Grid Table 3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bottom w:val="single" w:sz="4" w:space="0" w:color="FF9B64" w:themeColor="accent1" w:themeTint="99"/>
        </w:tcBorders>
      </w:tcPr>
    </w:tblStylePr>
    <w:tblStylePr w:type="nwCell">
      <w:tblPr/>
      <w:tcPr>
        <w:tcBorders>
          <w:bottom w:val="single" w:sz="4" w:space="0" w:color="FF9B64" w:themeColor="accent1" w:themeTint="99"/>
        </w:tcBorders>
      </w:tcPr>
    </w:tblStylePr>
    <w:tblStylePr w:type="seCell">
      <w:tblPr/>
      <w:tcPr>
        <w:tcBorders>
          <w:top w:val="single" w:sz="4" w:space="0" w:color="FF9B64" w:themeColor="accent1" w:themeTint="99"/>
        </w:tcBorders>
      </w:tcPr>
    </w:tblStylePr>
    <w:tblStylePr w:type="swCell">
      <w:tblPr/>
      <w:tcPr>
        <w:tcBorders>
          <w:top w:val="single" w:sz="4" w:space="0" w:color="FF9B6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5A00" w:themeColor="accent1"/>
          <w:left w:val="single" w:sz="4" w:space="0" w:color="FD5A00" w:themeColor="accent1"/>
          <w:bottom w:val="single" w:sz="4" w:space="0" w:color="FD5A00" w:themeColor="accent1"/>
          <w:right w:val="single" w:sz="4" w:space="0" w:color="FD5A00" w:themeColor="accent1"/>
          <w:insideH w:val="nil"/>
          <w:insideV w:val="nil"/>
        </w:tcBorders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DC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5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5A00" w:themeFill="accent1"/>
      </w:tcPr>
    </w:tblStylePr>
    <w:tblStylePr w:type="band1Vert">
      <w:tblPr/>
      <w:tcPr>
        <w:shd w:val="clear" w:color="auto" w:fill="FFBC98" w:themeFill="accent1" w:themeFillTint="66"/>
      </w:tcPr>
    </w:tblStylePr>
    <w:tblStylePr w:type="band1Horz">
      <w:tblPr/>
      <w:tcPr>
        <w:shd w:val="clear" w:color="auto" w:fill="FFBC98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C6E8F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8A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BBDB3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86EAFF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B9B9B9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bottom w:val="single" w:sz="4" w:space="0" w:color="FF9B64" w:themeColor="accent1" w:themeTint="99"/>
        </w:tcBorders>
      </w:tcPr>
    </w:tblStylePr>
    <w:tblStylePr w:type="nwCell">
      <w:tblPr/>
      <w:tcPr>
        <w:tcBorders>
          <w:bottom w:val="single" w:sz="4" w:space="0" w:color="FF9B64" w:themeColor="accent1" w:themeTint="99"/>
        </w:tcBorders>
      </w:tcPr>
    </w:tblStylePr>
    <w:tblStylePr w:type="seCell">
      <w:tblPr/>
      <w:tcPr>
        <w:tcBorders>
          <w:top w:val="single" w:sz="4" w:space="0" w:color="FF9B64" w:themeColor="accent1" w:themeTint="99"/>
        </w:tcBorders>
      </w:tcPr>
    </w:tblStylePr>
    <w:tblStylePr w:type="swCell">
      <w:tblPr/>
      <w:tcPr>
        <w:tcBorders>
          <w:top w:val="single" w:sz="4" w:space="0" w:color="FF9B6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rsid w:val="00AF0F63"/>
    <w:rPr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rsid w:val="00AF0F63"/>
  </w:style>
  <w:style w:type="paragraph" w:styleId="DireccinHTML">
    <w:name w:val="HTML Address"/>
    <w:basedOn w:val="Normal"/>
    <w:link w:val="DireccinHTMLCar"/>
    <w:uiPriority w:val="99"/>
    <w:semiHidden/>
    <w:rsid w:val="00AF0F63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5D441D"/>
    <w:rPr>
      <w:rFonts w:ascii="Noto Serif" w:hAnsi="Noto Serif"/>
      <w:i/>
      <w:iCs/>
      <w:sz w:val="21"/>
      <w:lang w:val="es-ES"/>
    </w:rPr>
  </w:style>
  <w:style w:type="character" w:styleId="CitaHTML">
    <w:name w:val="HTML Cite"/>
    <w:basedOn w:val="Fuentedeprrafopredeter"/>
    <w:uiPriority w:val="99"/>
    <w:semiHidden/>
    <w:rsid w:val="00AF0F63"/>
    <w:rPr>
      <w:i/>
      <w:iCs/>
    </w:rPr>
  </w:style>
  <w:style w:type="character" w:styleId="CdigoHTML">
    <w:name w:val="HTML Code"/>
    <w:basedOn w:val="Fuentedeprrafopredeter"/>
    <w:uiPriority w:val="99"/>
    <w:semiHidden/>
    <w:rsid w:val="00AF0F63"/>
    <w:rPr>
      <w:rFonts w:ascii="Consolas" w:hAnsi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rsid w:val="00AF0F63"/>
    <w:rPr>
      <w:i/>
      <w:iCs/>
    </w:rPr>
  </w:style>
  <w:style w:type="character" w:styleId="TecladoHTML">
    <w:name w:val="HTML Keyboard"/>
    <w:basedOn w:val="Fuentedeprrafopredeter"/>
    <w:uiPriority w:val="99"/>
    <w:semiHidden/>
    <w:rsid w:val="00AF0F63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AF0F63"/>
    <w:pPr>
      <w:spacing w:after="0"/>
    </w:pPr>
    <w:rPr>
      <w:rFonts w:ascii="Consolas" w:hAnsi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D441D"/>
    <w:rPr>
      <w:rFonts w:ascii="Consolas" w:hAnsi="Consolas"/>
      <w:sz w:val="21"/>
      <w:szCs w:val="20"/>
      <w:lang w:val="es-ES"/>
    </w:rPr>
  </w:style>
  <w:style w:type="character" w:styleId="EjemplodeHTML">
    <w:name w:val="HTML Sample"/>
    <w:basedOn w:val="Fuentedeprrafopredeter"/>
    <w:uiPriority w:val="99"/>
    <w:semiHidden/>
    <w:rsid w:val="00AF0F63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rsid w:val="00AF0F63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rsid w:val="00AF0F63"/>
    <w:rPr>
      <w:i/>
      <w:iCs/>
    </w:rPr>
  </w:style>
  <w:style w:type="character" w:styleId="Hipervnculo">
    <w:name w:val="Hyperlink"/>
    <w:basedOn w:val="Fuentedeprrafopredeter"/>
    <w:uiPriority w:val="99"/>
    <w:rsid w:val="00AF0F63"/>
    <w:rPr>
      <w:color w:val="00ADD0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rsid w:val="00AF0F63"/>
    <w:pPr>
      <w:spacing w:after="0"/>
      <w:ind w:left="260" w:hanging="260"/>
    </w:pPr>
  </w:style>
  <w:style w:type="paragraph" w:styleId="ndice2">
    <w:name w:val="index 2"/>
    <w:basedOn w:val="Normal"/>
    <w:next w:val="Normal"/>
    <w:autoRedefine/>
    <w:uiPriority w:val="99"/>
    <w:semiHidden/>
    <w:rsid w:val="00AF0F63"/>
    <w:pPr>
      <w:spacing w:after="0"/>
      <w:ind w:left="520" w:hanging="260"/>
    </w:pPr>
  </w:style>
  <w:style w:type="paragraph" w:styleId="ndice3">
    <w:name w:val="index 3"/>
    <w:basedOn w:val="Normal"/>
    <w:next w:val="Normal"/>
    <w:autoRedefine/>
    <w:uiPriority w:val="99"/>
    <w:semiHidden/>
    <w:rsid w:val="00AF0F63"/>
    <w:pPr>
      <w:spacing w:after="0"/>
      <w:ind w:left="780" w:hanging="260"/>
    </w:pPr>
  </w:style>
  <w:style w:type="paragraph" w:styleId="ndice4">
    <w:name w:val="index 4"/>
    <w:basedOn w:val="Normal"/>
    <w:next w:val="Normal"/>
    <w:autoRedefine/>
    <w:uiPriority w:val="99"/>
    <w:semiHidden/>
    <w:rsid w:val="00AF0F63"/>
    <w:pPr>
      <w:spacing w:after="0"/>
      <w:ind w:left="1040" w:hanging="260"/>
    </w:pPr>
  </w:style>
  <w:style w:type="paragraph" w:styleId="ndice5">
    <w:name w:val="index 5"/>
    <w:basedOn w:val="Normal"/>
    <w:next w:val="Normal"/>
    <w:autoRedefine/>
    <w:uiPriority w:val="99"/>
    <w:semiHidden/>
    <w:rsid w:val="00AF0F63"/>
    <w:pPr>
      <w:spacing w:after="0"/>
      <w:ind w:left="1300" w:hanging="260"/>
    </w:pPr>
  </w:style>
  <w:style w:type="paragraph" w:styleId="ndice6">
    <w:name w:val="index 6"/>
    <w:basedOn w:val="Normal"/>
    <w:next w:val="Normal"/>
    <w:autoRedefine/>
    <w:uiPriority w:val="99"/>
    <w:semiHidden/>
    <w:rsid w:val="00AF0F63"/>
    <w:pPr>
      <w:spacing w:after="0"/>
      <w:ind w:left="1560" w:hanging="260"/>
    </w:pPr>
  </w:style>
  <w:style w:type="paragraph" w:styleId="ndice7">
    <w:name w:val="index 7"/>
    <w:basedOn w:val="Normal"/>
    <w:next w:val="Normal"/>
    <w:autoRedefine/>
    <w:uiPriority w:val="99"/>
    <w:semiHidden/>
    <w:rsid w:val="00AF0F63"/>
    <w:pPr>
      <w:spacing w:after="0"/>
      <w:ind w:left="1820" w:hanging="260"/>
    </w:pPr>
  </w:style>
  <w:style w:type="paragraph" w:styleId="ndice8">
    <w:name w:val="index 8"/>
    <w:basedOn w:val="Normal"/>
    <w:next w:val="Normal"/>
    <w:autoRedefine/>
    <w:uiPriority w:val="99"/>
    <w:semiHidden/>
    <w:rsid w:val="00AF0F63"/>
    <w:pPr>
      <w:spacing w:after="0"/>
      <w:ind w:left="2080" w:hanging="260"/>
    </w:pPr>
  </w:style>
  <w:style w:type="paragraph" w:styleId="ndice9">
    <w:name w:val="index 9"/>
    <w:basedOn w:val="Normal"/>
    <w:next w:val="Normal"/>
    <w:autoRedefine/>
    <w:uiPriority w:val="99"/>
    <w:semiHidden/>
    <w:rsid w:val="00AF0F63"/>
    <w:pPr>
      <w:spacing w:after="0"/>
      <w:ind w:left="2340" w:hanging="260"/>
    </w:pPr>
  </w:style>
  <w:style w:type="paragraph" w:styleId="Ttulodendice">
    <w:name w:val="index heading"/>
    <w:basedOn w:val="Normal"/>
    <w:next w:val="ndice1"/>
    <w:uiPriority w:val="99"/>
    <w:semiHidden/>
    <w:rsid w:val="00AF0F63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AF0F63"/>
    <w:rPr>
      <w:i/>
      <w:iCs/>
      <w:color w:val="FD5A00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AF0F63"/>
    <w:pPr>
      <w:pBdr>
        <w:top w:val="single" w:sz="4" w:space="10" w:color="FD5A00" w:themeColor="accent1"/>
        <w:bottom w:val="single" w:sz="4" w:space="10" w:color="FD5A00" w:themeColor="accent1"/>
      </w:pBdr>
      <w:spacing w:before="360" w:after="360"/>
      <w:ind w:left="864" w:right="864"/>
      <w:jc w:val="center"/>
    </w:pPr>
    <w:rPr>
      <w:i/>
      <w:iCs/>
      <w:color w:val="FD5A00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5D441D"/>
    <w:rPr>
      <w:rFonts w:ascii="Noto Serif" w:hAnsi="Noto Serif"/>
      <w:i/>
      <w:iCs/>
      <w:color w:val="FD5A00" w:themeColor="accent1"/>
      <w:sz w:val="21"/>
      <w:lang w:val="es-ES"/>
    </w:rPr>
  </w:style>
  <w:style w:type="character" w:styleId="Referenciaintensa">
    <w:name w:val="Intense Reference"/>
    <w:basedOn w:val="Fuentedeprrafopredeter"/>
    <w:uiPriority w:val="32"/>
    <w:semiHidden/>
    <w:rsid w:val="00AF0F63"/>
    <w:rPr>
      <w:b/>
      <w:bCs/>
      <w:smallCaps/>
      <w:color w:val="FD5A00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  <w:insideH w:val="single" w:sz="8" w:space="0" w:color="FD5A00" w:themeColor="accent1"/>
        <w:insideV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18" w:space="0" w:color="FD5A00" w:themeColor="accent1"/>
          <w:right w:val="single" w:sz="8" w:space="0" w:color="FD5A00" w:themeColor="accent1"/>
          <w:insideH w:val="nil"/>
          <w:insideV w:val="single" w:sz="8" w:space="0" w:color="FD5A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H w:val="nil"/>
          <w:insideV w:val="single" w:sz="8" w:space="0" w:color="FD5A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band1Vert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  <w:shd w:val="clear" w:color="auto" w:fill="FFD5BF" w:themeFill="accent1" w:themeFillTint="3F"/>
      </w:tcPr>
    </w:tblStylePr>
    <w:tblStylePr w:type="band1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V w:val="single" w:sz="8" w:space="0" w:color="FD5A00" w:themeColor="accent1"/>
        </w:tcBorders>
        <w:shd w:val="clear" w:color="auto" w:fill="FFD5BF" w:themeFill="accent1" w:themeFillTint="3F"/>
      </w:tcPr>
    </w:tblStylePr>
    <w:tblStylePr w:type="band2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V w:val="single" w:sz="8" w:space="0" w:color="FD5A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1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  <w:shd w:val="clear" w:color="auto" w:fill="DBF1F9" w:themeFill="accent2" w:themeFillTint="3F"/>
      </w:tcPr>
    </w:tblStylePr>
    <w:tblStylePr w:type="band2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1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  <w:shd w:val="clear" w:color="auto" w:fill="FEF1CB" w:themeFill="accent3" w:themeFillTint="3F"/>
      </w:tcPr>
    </w:tblStylePr>
    <w:tblStylePr w:type="band2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1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  <w:shd w:val="clear" w:color="auto" w:fill="F3D6D0" w:themeFill="accent4" w:themeFillTint="3F"/>
      </w:tcPr>
    </w:tblStylePr>
    <w:tblStylePr w:type="band2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1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  <w:shd w:val="clear" w:color="auto" w:fill="B4F2FF" w:themeFill="accent5" w:themeFillTint="3F"/>
      </w:tcPr>
    </w:tblStylePr>
    <w:tblStylePr w:type="band2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1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band1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AF0F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8" w:space="0" w:color="FD5A00" w:themeColor="accent1"/>
        <w:bottom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00" w:themeColor="accent1"/>
          <w:left w:val="nil"/>
          <w:bottom w:val="single" w:sz="8" w:space="0" w:color="FD5A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00" w:themeColor="accent1"/>
          <w:left w:val="nil"/>
          <w:bottom w:val="single" w:sz="8" w:space="0" w:color="FD5A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rsid w:val="00AF0F63"/>
  </w:style>
  <w:style w:type="paragraph" w:styleId="Lista">
    <w:name w:val="List"/>
    <w:basedOn w:val="Normal"/>
    <w:uiPriority w:val="99"/>
    <w:semiHidden/>
    <w:rsid w:val="00AF0F63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rsid w:val="00AF0F63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rsid w:val="00AF0F63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rsid w:val="00AF0F63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AF0F63"/>
    <w:pPr>
      <w:ind w:left="1415" w:hanging="283"/>
      <w:contextualSpacing/>
    </w:pPr>
  </w:style>
  <w:style w:type="paragraph" w:styleId="Listaconvietas">
    <w:name w:val="List Bullet"/>
    <w:basedOn w:val="Normal"/>
    <w:uiPriority w:val="6"/>
    <w:qFormat/>
    <w:rsid w:val="00FD4BB0"/>
    <w:pPr>
      <w:numPr>
        <w:numId w:val="14"/>
      </w:numPr>
      <w:contextualSpacing/>
    </w:pPr>
  </w:style>
  <w:style w:type="paragraph" w:styleId="Listaconvietas2">
    <w:name w:val="List Bullet 2"/>
    <w:basedOn w:val="Normal"/>
    <w:uiPriority w:val="7"/>
    <w:rsid w:val="003E321A"/>
    <w:pPr>
      <w:numPr>
        <w:ilvl w:val="1"/>
        <w:numId w:val="14"/>
      </w:numPr>
      <w:ind w:left="432" w:hanging="216"/>
      <w:contextualSpacing/>
    </w:pPr>
  </w:style>
  <w:style w:type="paragraph" w:styleId="Listaconvietas3">
    <w:name w:val="List Bullet 3"/>
    <w:basedOn w:val="Normal"/>
    <w:uiPriority w:val="99"/>
    <w:semiHidden/>
    <w:rsid w:val="00AF0F63"/>
    <w:pPr>
      <w:numPr>
        <w:numId w:val="4"/>
      </w:numPr>
      <w:contextualSpacing/>
    </w:pPr>
  </w:style>
  <w:style w:type="paragraph" w:styleId="Listaconvietas4">
    <w:name w:val="List Bullet 4"/>
    <w:basedOn w:val="Normal"/>
    <w:uiPriority w:val="99"/>
    <w:semiHidden/>
    <w:rsid w:val="00AF0F63"/>
    <w:pPr>
      <w:numPr>
        <w:numId w:val="5"/>
      </w:numPr>
      <w:contextualSpacing/>
    </w:pPr>
  </w:style>
  <w:style w:type="paragraph" w:styleId="Listaconvietas5">
    <w:name w:val="List Bullet 5"/>
    <w:basedOn w:val="Normal"/>
    <w:uiPriority w:val="99"/>
    <w:semiHidden/>
    <w:rsid w:val="00AF0F63"/>
    <w:pPr>
      <w:numPr>
        <w:numId w:val="6"/>
      </w:numPr>
      <w:contextualSpacing/>
    </w:pPr>
  </w:style>
  <w:style w:type="paragraph" w:styleId="Continuarlista">
    <w:name w:val="List Continue"/>
    <w:basedOn w:val="Normal"/>
    <w:uiPriority w:val="99"/>
    <w:semiHidden/>
    <w:rsid w:val="00AF0F63"/>
    <w:pPr>
      <w:ind w:left="283"/>
      <w:contextualSpacing/>
    </w:pPr>
  </w:style>
  <w:style w:type="paragraph" w:styleId="Continuarlista2">
    <w:name w:val="List Continue 2"/>
    <w:basedOn w:val="Normal"/>
    <w:uiPriority w:val="99"/>
    <w:semiHidden/>
    <w:rsid w:val="00AF0F63"/>
    <w:pPr>
      <w:ind w:left="566"/>
      <w:contextualSpacing/>
    </w:pPr>
  </w:style>
  <w:style w:type="paragraph" w:styleId="Continuarlista3">
    <w:name w:val="List Continue 3"/>
    <w:basedOn w:val="Normal"/>
    <w:uiPriority w:val="99"/>
    <w:semiHidden/>
    <w:rsid w:val="00AF0F63"/>
    <w:pPr>
      <w:ind w:left="849"/>
      <w:contextualSpacing/>
    </w:pPr>
  </w:style>
  <w:style w:type="paragraph" w:styleId="Continuarlista4">
    <w:name w:val="List Continue 4"/>
    <w:basedOn w:val="Normal"/>
    <w:uiPriority w:val="99"/>
    <w:semiHidden/>
    <w:rsid w:val="00AF0F63"/>
    <w:pPr>
      <w:ind w:left="1132"/>
      <w:contextualSpacing/>
    </w:pPr>
  </w:style>
  <w:style w:type="paragraph" w:styleId="Continuarlista5">
    <w:name w:val="List Continue 5"/>
    <w:basedOn w:val="Normal"/>
    <w:uiPriority w:val="99"/>
    <w:semiHidden/>
    <w:rsid w:val="00AF0F63"/>
    <w:pPr>
      <w:ind w:left="1415"/>
      <w:contextualSpacing/>
    </w:pPr>
  </w:style>
  <w:style w:type="paragraph" w:styleId="Listaconnmeros">
    <w:name w:val="List Number"/>
    <w:basedOn w:val="Normal"/>
    <w:uiPriority w:val="8"/>
    <w:qFormat/>
    <w:rsid w:val="00642042"/>
    <w:pPr>
      <w:numPr>
        <w:numId w:val="7"/>
      </w:numPr>
      <w:ind w:left="568" w:hanging="284"/>
      <w:contextualSpacing/>
    </w:pPr>
  </w:style>
  <w:style w:type="paragraph" w:styleId="Listaconnmeros2">
    <w:name w:val="List Number 2"/>
    <w:basedOn w:val="Normal"/>
    <w:uiPriority w:val="99"/>
    <w:semiHidden/>
    <w:rsid w:val="00AF0F63"/>
    <w:pPr>
      <w:numPr>
        <w:numId w:val="8"/>
      </w:numPr>
      <w:contextualSpacing/>
    </w:pPr>
  </w:style>
  <w:style w:type="paragraph" w:styleId="Listaconnmeros3">
    <w:name w:val="List Number 3"/>
    <w:basedOn w:val="Normal"/>
    <w:uiPriority w:val="99"/>
    <w:semiHidden/>
    <w:rsid w:val="00AF0F63"/>
    <w:pPr>
      <w:numPr>
        <w:numId w:val="9"/>
      </w:numPr>
      <w:contextualSpacing/>
    </w:pPr>
  </w:style>
  <w:style w:type="paragraph" w:styleId="Listaconnmeros4">
    <w:name w:val="List Number 4"/>
    <w:basedOn w:val="Normal"/>
    <w:uiPriority w:val="99"/>
    <w:semiHidden/>
    <w:rsid w:val="00AF0F63"/>
    <w:pPr>
      <w:numPr>
        <w:numId w:val="10"/>
      </w:numPr>
      <w:contextualSpacing/>
    </w:pPr>
  </w:style>
  <w:style w:type="paragraph" w:styleId="Listaconnmeros5">
    <w:name w:val="List Number 5"/>
    <w:basedOn w:val="Normal"/>
    <w:uiPriority w:val="99"/>
    <w:semiHidden/>
    <w:rsid w:val="00AF0F63"/>
    <w:pPr>
      <w:numPr>
        <w:numId w:val="11"/>
      </w:numPr>
      <w:contextualSpacing/>
    </w:pPr>
  </w:style>
  <w:style w:type="paragraph" w:styleId="Prrafodelista">
    <w:name w:val="List Paragraph"/>
    <w:aliases w:val="List NRC"/>
    <w:basedOn w:val="Normal"/>
    <w:uiPriority w:val="34"/>
    <w:qFormat/>
    <w:rsid w:val="00B40C74"/>
    <w:pPr>
      <w:numPr>
        <w:numId w:val="12"/>
      </w:numPr>
      <w:ind w:left="511" w:hanging="284"/>
      <w:contextualSpacing/>
    </w:pPr>
  </w:style>
  <w:style w:type="table" w:styleId="Tabladelista1clara">
    <w:name w:val="List Table 1 Light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lista2">
    <w:name w:val="List Table 2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bottom w:val="single" w:sz="4" w:space="0" w:color="FF9B64" w:themeColor="accent1" w:themeTint="99"/>
        <w:insideH w:val="single" w:sz="4" w:space="0" w:color="FF9B6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bottom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bottom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bottom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bottom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bottom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lista3">
    <w:name w:val="List Table 3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5A00" w:themeColor="accent1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5A00" w:themeColor="accent1"/>
          <w:right w:val="single" w:sz="4" w:space="0" w:color="FD5A00" w:themeColor="accent1"/>
        </w:tcBorders>
      </w:tcPr>
    </w:tblStylePr>
    <w:tblStylePr w:type="band1Horz">
      <w:tblPr/>
      <w:tcPr>
        <w:tcBorders>
          <w:top w:val="single" w:sz="4" w:space="0" w:color="FD5A00" w:themeColor="accent1"/>
          <w:bottom w:val="single" w:sz="4" w:space="0" w:color="FD5A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5A00" w:themeColor="accent1"/>
          <w:left w:val="nil"/>
        </w:tcBorders>
      </w:tcPr>
    </w:tblStylePr>
    <w:tblStylePr w:type="swCell">
      <w:tblPr/>
      <w:tcPr>
        <w:tcBorders>
          <w:top w:val="double" w:sz="4" w:space="0" w:color="FD5A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2C7E7" w:themeColor="accent2"/>
          <w:right w:val="single" w:sz="4" w:space="0" w:color="72C7E7" w:themeColor="accent2"/>
        </w:tcBorders>
      </w:tcPr>
    </w:tblStylePr>
    <w:tblStylePr w:type="band1Horz">
      <w:tblPr/>
      <w:tcPr>
        <w:tcBorders>
          <w:top w:val="single" w:sz="4" w:space="0" w:color="72C7E7" w:themeColor="accent2"/>
          <w:bottom w:val="single" w:sz="4" w:space="0" w:color="72C7E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2C7E7" w:themeColor="accent2"/>
          <w:left w:val="nil"/>
        </w:tcBorders>
      </w:tcPr>
    </w:tblStylePr>
    <w:tblStylePr w:type="swCell">
      <w:tblPr/>
      <w:tcPr>
        <w:tcBorders>
          <w:top w:val="double" w:sz="4" w:space="0" w:color="72C7E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C82F" w:themeColor="accent3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C82F" w:themeColor="accent3"/>
          <w:right w:val="single" w:sz="4" w:space="0" w:color="FDC82F" w:themeColor="accent3"/>
        </w:tcBorders>
      </w:tcPr>
    </w:tblStylePr>
    <w:tblStylePr w:type="band1Horz">
      <w:tblPr/>
      <w:tcPr>
        <w:tcBorders>
          <w:top w:val="single" w:sz="4" w:space="0" w:color="FDC82F" w:themeColor="accent3"/>
          <w:bottom w:val="single" w:sz="4" w:space="0" w:color="FDC82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C82F" w:themeColor="accent3"/>
          <w:left w:val="nil"/>
        </w:tcBorders>
      </w:tcPr>
    </w:tblStylePr>
    <w:tblStylePr w:type="swCell">
      <w:tblPr/>
      <w:tcPr>
        <w:tcBorders>
          <w:top w:val="double" w:sz="4" w:space="0" w:color="FDC82F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CE5C43" w:themeColor="accent4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E5C43" w:themeColor="accent4"/>
          <w:right w:val="single" w:sz="4" w:space="0" w:color="CE5C43" w:themeColor="accent4"/>
        </w:tcBorders>
      </w:tcPr>
    </w:tblStylePr>
    <w:tblStylePr w:type="band1Horz">
      <w:tblPr/>
      <w:tcPr>
        <w:tcBorders>
          <w:top w:val="single" w:sz="4" w:space="0" w:color="CE5C43" w:themeColor="accent4"/>
          <w:bottom w:val="single" w:sz="4" w:space="0" w:color="CE5C4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E5C43" w:themeColor="accent4"/>
          <w:left w:val="nil"/>
        </w:tcBorders>
      </w:tcPr>
    </w:tblStylePr>
    <w:tblStylePr w:type="swCell">
      <w:tblPr/>
      <w:tcPr>
        <w:tcBorders>
          <w:top w:val="double" w:sz="4" w:space="0" w:color="CE5C43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00ADD0" w:themeColor="accent5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D0" w:themeColor="accent5"/>
          <w:right w:val="single" w:sz="4" w:space="0" w:color="00ADD0" w:themeColor="accent5"/>
        </w:tcBorders>
      </w:tcPr>
    </w:tblStylePr>
    <w:tblStylePr w:type="band1Horz">
      <w:tblPr/>
      <w:tcPr>
        <w:tcBorders>
          <w:top w:val="single" w:sz="4" w:space="0" w:color="00ADD0" w:themeColor="accent5"/>
          <w:bottom w:val="single" w:sz="4" w:space="0" w:color="00AD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D0" w:themeColor="accent5"/>
          <w:left w:val="nil"/>
        </w:tcBorders>
      </w:tcPr>
    </w:tblStylePr>
    <w:tblStylePr w:type="swCell">
      <w:tblPr/>
      <w:tcPr>
        <w:tcBorders>
          <w:top w:val="double" w:sz="4" w:space="0" w:color="00ADD0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505050" w:themeColor="accent6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5050" w:themeColor="accent6"/>
          <w:right w:val="single" w:sz="4" w:space="0" w:color="505050" w:themeColor="accent6"/>
        </w:tcBorders>
      </w:tcPr>
    </w:tblStylePr>
    <w:tblStylePr w:type="band1Horz">
      <w:tblPr/>
      <w:tcPr>
        <w:tcBorders>
          <w:top w:val="single" w:sz="4" w:space="0" w:color="505050" w:themeColor="accent6"/>
          <w:bottom w:val="single" w:sz="4" w:space="0" w:color="50505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5050" w:themeColor="accent6"/>
          <w:left w:val="nil"/>
        </w:tcBorders>
      </w:tcPr>
    </w:tblStylePr>
    <w:tblStylePr w:type="swCell">
      <w:tblPr/>
      <w:tcPr>
        <w:tcBorders>
          <w:top w:val="double" w:sz="4" w:space="0" w:color="50505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5A00" w:themeColor="accent1"/>
          <w:left w:val="single" w:sz="4" w:space="0" w:color="FD5A00" w:themeColor="accent1"/>
          <w:bottom w:val="single" w:sz="4" w:space="0" w:color="FD5A00" w:themeColor="accent1"/>
          <w:right w:val="single" w:sz="4" w:space="0" w:color="FD5A00" w:themeColor="accent1"/>
          <w:insideH w:val="nil"/>
        </w:tcBorders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5A00" w:themeColor="accent1"/>
        <w:left w:val="single" w:sz="24" w:space="0" w:color="FD5A00" w:themeColor="accent1"/>
        <w:bottom w:val="single" w:sz="24" w:space="0" w:color="FD5A00" w:themeColor="accent1"/>
        <w:right w:val="single" w:sz="24" w:space="0" w:color="FD5A00" w:themeColor="accent1"/>
      </w:tblBorders>
    </w:tblPr>
    <w:tcPr>
      <w:shd w:val="clear" w:color="auto" w:fill="FD5A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2C7E7" w:themeColor="accent2"/>
        <w:left w:val="single" w:sz="24" w:space="0" w:color="72C7E7" w:themeColor="accent2"/>
        <w:bottom w:val="single" w:sz="24" w:space="0" w:color="72C7E7" w:themeColor="accent2"/>
        <w:right w:val="single" w:sz="24" w:space="0" w:color="72C7E7" w:themeColor="accent2"/>
      </w:tblBorders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C82F" w:themeColor="accent3"/>
        <w:left w:val="single" w:sz="24" w:space="0" w:color="FDC82F" w:themeColor="accent3"/>
        <w:bottom w:val="single" w:sz="24" w:space="0" w:color="FDC82F" w:themeColor="accent3"/>
        <w:right w:val="single" w:sz="24" w:space="0" w:color="FDC82F" w:themeColor="accent3"/>
      </w:tblBorders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E5C43" w:themeColor="accent4"/>
        <w:left w:val="single" w:sz="24" w:space="0" w:color="CE5C43" w:themeColor="accent4"/>
        <w:bottom w:val="single" w:sz="24" w:space="0" w:color="CE5C43" w:themeColor="accent4"/>
        <w:right w:val="single" w:sz="24" w:space="0" w:color="CE5C43" w:themeColor="accent4"/>
      </w:tblBorders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D0" w:themeColor="accent5"/>
        <w:left w:val="single" w:sz="24" w:space="0" w:color="00ADD0" w:themeColor="accent5"/>
        <w:bottom w:val="single" w:sz="24" w:space="0" w:color="00ADD0" w:themeColor="accent5"/>
        <w:right w:val="single" w:sz="24" w:space="0" w:color="00ADD0" w:themeColor="accent5"/>
      </w:tblBorders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5050" w:themeColor="accent6"/>
        <w:left w:val="single" w:sz="24" w:space="0" w:color="505050" w:themeColor="accent6"/>
        <w:bottom w:val="single" w:sz="24" w:space="0" w:color="505050" w:themeColor="accent6"/>
        <w:right w:val="single" w:sz="24" w:space="0" w:color="505050" w:themeColor="accent6"/>
      </w:tblBorders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D5A00" w:themeColor="accent1"/>
        <w:bottom w:val="single" w:sz="4" w:space="0" w:color="FD5A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D5A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72C7E7" w:themeColor="accent2"/>
        <w:bottom w:val="single" w:sz="4" w:space="0" w:color="72C7E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2C7E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C82F" w:themeColor="accent3"/>
        <w:bottom w:val="single" w:sz="4" w:space="0" w:color="FDC82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DC82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CE5C43" w:themeColor="accent4"/>
        <w:bottom w:val="single" w:sz="4" w:space="0" w:color="CE5C4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E5C4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00ADD0" w:themeColor="accent5"/>
        <w:bottom w:val="single" w:sz="4" w:space="0" w:color="00AD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D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505050" w:themeColor="accent6"/>
        <w:bottom w:val="single" w:sz="4" w:space="0" w:color="50505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0505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5A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5A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5A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5A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2C7E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2C7E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2C7E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2C7E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C82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C82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C82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C82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E5C4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E5C4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E5C4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E5C4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505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505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505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505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rsid w:val="00AF0F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D441D"/>
    <w:rPr>
      <w:rFonts w:ascii="Consolas" w:hAnsi="Consolas"/>
      <w:sz w:val="20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823E" w:themeColor="accent1" w:themeTint="BF"/>
        <w:left w:val="single" w:sz="8" w:space="0" w:color="FF823E" w:themeColor="accent1" w:themeTint="BF"/>
        <w:bottom w:val="single" w:sz="8" w:space="0" w:color="FF823E" w:themeColor="accent1" w:themeTint="BF"/>
        <w:right w:val="single" w:sz="8" w:space="0" w:color="FF823E" w:themeColor="accent1" w:themeTint="BF"/>
        <w:insideH w:val="single" w:sz="8" w:space="0" w:color="FF823E" w:themeColor="accent1" w:themeTint="BF"/>
        <w:insideV w:val="single" w:sz="8" w:space="0" w:color="FF823E" w:themeColor="accent1" w:themeTint="BF"/>
      </w:tblBorders>
    </w:tblPr>
    <w:tcPr>
      <w:shd w:val="clear" w:color="auto" w:fill="FFD5B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23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shd w:val="clear" w:color="auto" w:fill="FFAC7F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  <w:insideV w:val="single" w:sz="8" w:space="0" w:color="95D4ED" w:themeColor="accent2" w:themeTint="BF"/>
      </w:tblBorders>
    </w:tblPr>
    <w:tcPr>
      <w:shd w:val="clear" w:color="auto" w:fill="DBF1F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D4E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  <w:insideV w:val="single" w:sz="8" w:space="0" w:color="FDD563" w:themeColor="accent3" w:themeTint="BF"/>
      </w:tblBorders>
    </w:tblPr>
    <w:tcPr>
      <w:shd w:val="clear" w:color="auto" w:fill="FEF1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D56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  <w:insideV w:val="single" w:sz="8" w:space="0" w:color="DA8472" w:themeColor="accent4" w:themeTint="BF"/>
      </w:tblBorders>
    </w:tblPr>
    <w:tcPr>
      <w:shd w:val="clear" w:color="auto" w:fill="F3D6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847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  <w:insideV w:val="single" w:sz="8" w:space="0" w:color="1CD8FF" w:themeColor="accent5" w:themeTint="BF"/>
      </w:tblBorders>
    </w:tblPr>
    <w:tcPr>
      <w:shd w:val="clear" w:color="auto" w:fill="B4F2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CD8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  <w:insideV w:val="single" w:sz="8" w:space="0" w:color="7B7B7B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7B7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  <w:insideH w:val="single" w:sz="8" w:space="0" w:color="FD5A00" w:themeColor="accent1"/>
        <w:insideV w:val="single" w:sz="8" w:space="0" w:color="FD5A00" w:themeColor="accent1"/>
      </w:tblBorders>
    </w:tblPr>
    <w:tcPr>
      <w:shd w:val="clear" w:color="auto" w:fill="FFD5B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DCB" w:themeFill="accent1" w:themeFillTint="33"/>
      </w:tc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tcBorders>
          <w:insideH w:val="single" w:sz="6" w:space="0" w:color="FD5A00" w:themeColor="accent1"/>
          <w:insideV w:val="single" w:sz="6" w:space="0" w:color="FD5A00" w:themeColor="accent1"/>
        </w:tcBorders>
        <w:shd w:val="clear" w:color="auto" w:fill="FFAC7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cPr>
      <w:shd w:val="clear" w:color="auto" w:fill="DBF1F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 w:themeFill="accent2" w:themeFillTint="33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tcBorders>
          <w:insideH w:val="single" w:sz="6" w:space="0" w:color="72C7E7" w:themeColor="accent2"/>
          <w:insideV w:val="single" w:sz="6" w:space="0" w:color="72C7E7" w:themeColor="accent2"/>
        </w:tcBorders>
        <w:shd w:val="clear" w:color="auto" w:fill="B8E2F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cPr>
      <w:shd w:val="clear" w:color="auto" w:fill="FEF1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D5" w:themeFill="accent3" w:themeFillTint="33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tcBorders>
          <w:insideH w:val="single" w:sz="6" w:space="0" w:color="FDC82F" w:themeColor="accent3"/>
          <w:insideV w:val="single" w:sz="6" w:space="0" w:color="FDC82F" w:themeColor="accent3"/>
        </w:tcBorders>
        <w:shd w:val="clear" w:color="auto" w:fill="FEE39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cPr>
      <w:shd w:val="clear" w:color="auto" w:fill="F3D6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E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ED9" w:themeFill="accent4" w:themeFillTint="33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tcBorders>
          <w:insideH w:val="single" w:sz="6" w:space="0" w:color="CE5C43" w:themeColor="accent4"/>
          <w:insideV w:val="single" w:sz="6" w:space="0" w:color="CE5C43" w:themeColor="accent4"/>
        </w:tcBorders>
        <w:shd w:val="clear" w:color="auto" w:fill="E6ADA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cPr>
      <w:shd w:val="clear" w:color="auto" w:fill="B4F2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F9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4FF" w:themeFill="accent5" w:themeFillTint="33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tcBorders>
          <w:insideH w:val="single" w:sz="6" w:space="0" w:color="00ADD0" w:themeColor="accent5"/>
          <w:insideV w:val="single" w:sz="6" w:space="0" w:color="00ADD0" w:themeColor="accent5"/>
        </w:tcBorders>
        <w:shd w:val="clear" w:color="auto" w:fill="68E5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accent6" w:themeFillTint="33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tcBorders>
          <w:insideH w:val="single" w:sz="6" w:space="0" w:color="505050" w:themeColor="accent6"/>
          <w:insideV w:val="single" w:sz="6" w:space="0" w:color="505050" w:themeColor="accent6"/>
        </w:tcBorders>
        <w:shd w:val="clear" w:color="auto" w:fill="A7A7A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5B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5A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5A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5A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C7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C7F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1F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2F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2F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1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39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397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6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ADA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ADA1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2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E5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E5FF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A7A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A7A7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bottom w:val="single" w:sz="8" w:space="0" w:color="FD5A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5A00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D5A00" w:themeColor="accent1"/>
          <w:bottom w:val="single" w:sz="8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5A00" w:themeColor="accent1"/>
          <w:bottom w:val="single" w:sz="8" w:space="0" w:color="FD5A00" w:themeColor="accent1"/>
        </w:tcBorders>
      </w:tcPr>
    </w:tblStylePr>
    <w:tblStylePr w:type="band1Vert">
      <w:tblPr/>
      <w:tcPr>
        <w:shd w:val="clear" w:color="auto" w:fill="FFD5BF" w:themeFill="accent1" w:themeFillTint="3F"/>
      </w:tcPr>
    </w:tblStylePr>
    <w:tblStylePr w:type="band1Horz">
      <w:tblPr/>
      <w:tcPr>
        <w:shd w:val="clear" w:color="auto" w:fill="FFD5BF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2C7E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shd w:val="clear" w:color="auto" w:fill="DBF1F9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C82F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shd w:val="clear" w:color="auto" w:fill="FEF1C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5C43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shd w:val="clear" w:color="auto" w:fill="F3D6D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shd w:val="clear" w:color="auto" w:fill="B4F2FF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5050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5A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5A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5A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5A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5B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2C7E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2C7E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2C7E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1F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C82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C82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C82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1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E5C43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5C4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5C4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6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DD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2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0505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505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505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823E" w:themeColor="accent1" w:themeTint="BF"/>
        <w:left w:val="single" w:sz="8" w:space="0" w:color="FF823E" w:themeColor="accent1" w:themeTint="BF"/>
        <w:bottom w:val="single" w:sz="8" w:space="0" w:color="FF823E" w:themeColor="accent1" w:themeTint="BF"/>
        <w:right w:val="single" w:sz="8" w:space="0" w:color="FF823E" w:themeColor="accent1" w:themeTint="BF"/>
        <w:insideH w:val="single" w:sz="8" w:space="0" w:color="FF82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23E" w:themeColor="accent1" w:themeTint="BF"/>
          <w:left w:val="single" w:sz="8" w:space="0" w:color="FF823E" w:themeColor="accent1" w:themeTint="BF"/>
          <w:bottom w:val="single" w:sz="8" w:space="0" w:color="FF823E" w:themeColor="accent1" w:themeTint="BF"/>
          <w:right w:val="single" w:sz="8" w:space="0" w:color="FF823E" w:themeColor="accent1" w:themeTint="BF"/>
          <w:insideH w:val="nil"/>
          <w:insideV w:val="nil"/>
        </w:tcBorders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23E" w:themeColor="accent1" w:themeTint="BF"/>
          <w:left w:val="single" w:sz="8" w:space="0" w:color="FF823E" w:themeColor="accent1" w:themeTint="BF"/>
          <w:bottom w:val="single" w:sz="8" w:space="0" w:color="FF823E" w:themeColor="accent1" w:themeTint="BF"/>
          <w:right w:val="single" w:sz="8" w:space="0" w:color="FF82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B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5B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1F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1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6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2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5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5A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rsid w:val="00AF0F63"/>
    <w:rPr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rsid w:val="00AF0F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5D441D"/>
    <w:rPr>
      <w:rFonts w:asciiTheme="majorHAnsi" w:eastAsiaTheme="majorEastAsia" w:hAnsiTheme="majorHAnsi" w:cstheme="majorBidi"/>
      <w:sz w:val="24"/>
      <w:szCs w:val="24"/>
      <w:shd w:val="pct20" w:color="auto" w:fill="auto"/>
      <w:lang w:val="es-ES"/>
    </w:rPr>
  </w:style>
  <w:style w:type="paragraph" w:styleId="Sinespaciado">
    <w:name w:val="No Spacing"/>
    <w:uiPriority w:val="19"/>
    <w:semiHidden/>
    <w:rsid w:val="00AF0F63"/>
    <w:pPr>
      <w:spacing w:after="0" w:line="240" w:lineRule="auto"/>
    </w:pPr>
    <w:rPr>
      <w:rFonts w:ascii="Roboto" w:hAnsi="Roboto"/>
      <w:sz w:val="26"/>
    </w:rPr>
  </w:style>
  <w:style w:type="paragraph" w:styleId="NormalWeb">
    <w:name w:val="Normal (Web)"/>
    <w:basedOn w:val="Normal"/>
    <w:uiPriority w:val="99"/>
    <w:semiHidden/>
    <w:rsid w:val="00AF0F63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rsid w:val="00AF0F63"/>
    <w:pPr>
      <w:ind w:left="708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rsid w:val="00AF0F63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5D441D"/>
    <w:rPr>
      <w:rFonts w:ascii="Noto Serif" w:hAnsi="Noto Serif"/>
      <w:sz w:val="21"/>
      <w:lang w:val="es-ES"/>
    </w:rPr>
  </w:style>
  <w:style w:type="character" w:styleId="Nmerodepgina">
    <w:name w:val="page number"/>
    <w:basedOn w:val="Fuentedeprrafopredeter"/>
    <w:uiPriority w:val="99"/>
    <w:semiHidden/>
    <w:rsid w:val="00AF0F63"/>
  </w:style>
  <w:style w:type="character" w:styleId="Textodelmarcadordeposicin">
    <w:name w:val="Placeholder Text"/>
    <w:basedOn w:val="Fuentedeprrafopredeter"/>
    <w:uiPriority w:val="99"/>
    <w:semiHidden/>
    <w:rsid w:val="00AF0F63"/>
    <w:rPr>
      <w:color w:val="808080"/>
    </w:rPr>
  </w:style>
  <w:style w:type="table" w:styleId="Tablanormal1">
    <w:name w:val="Plain Table 1"/>
    <w:basedOn w:val="Tablanormal"/>
    <w:uiPriority w:val="41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rsid w:val="00AF0F63"/>
    <w:pPr>
      <w:spacing w:after="0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D441D"/>
    <w:rPr>
      <w:rFonts w:ascii="Consolas" w:hAnsi="Consolas"/>
      <w:sz w:val="21"/>
      <w:szCs w:val="21"/>
      <w:lang w:val="es-ES"/>
    </w:rPr>
  </w:style>
  <w:style w:type="paragraph" w:styleId="Cita">
    <w:name w:val="Quote"/>
    <w:basedOn w:val="Normal"/>
    <w:next w:val="Normal"/>
    <w:link w:val="CitaCar"/>
    <w:uiPriority w:val="11"/>
    <w:qFormat/>
    <w:rsid w:val="009C2E65"/>
    <w:pPr>
      <w:spacing w:before="200" w:after="200"/>
      <w:ind w:left="230"/>
      <w:contextualSpacing/>
    </w:pPr>
    <w:rPr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11"/>
    <w:rsid w:val="009C2E65"/>
    <w:rPr>
      <w:rFonts w:ascii="Noto Serif" w:hAnsi="Noto Serif"/>
      <w:iCs/>
      <w:color w:val="000000" w:themeColor="text1"/>
      <w:sz w:val="20"/>
      <w:lang w:val="es-ES"/>
    </w:rPr>
  </w:style>
  <w:style w:type="paragraph" w:styleId="Saludo">
    <w:name w:val="Salutation"/>
    <w:basedOn w:val="Normal"/>
    <w:next w:val="Normal"/>
    <w:link w:val="SaludoCar"/>
    <w:uiPriority w:val="99"/>
    <w:semiHidden/>
    <w:rsid w:val="00AF0F63"/>
  </w:style>
  <w:style w:type="character" w:customStyle="1" w:styleId="SaludoCar">
    <w:name w:val="Saludo Car"/>
    <w:basedOn w:val="Fuentedeprrafopredeter"/>
    <w:link w:val="Saludo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Firma">
    <w:name w:val="Signature"/>
    <w:basedOn w:val="Normal"/>
    <w:link w:val="FirmaCar"/>
    <w:uiPriority w:val="99"/>
    <w:semiHidden/>
    <w:rsid w:val="00AF0F63"/>
    <w:pPr>
      <w:spacing w:after="0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5D441D"/>
    <w:rPr>
      <w:rFonts w:ascii="Noto Serif" w:hAnsi="Noto Serif"/>
      <w:sz w:val="21"/>
      <w:lang w:val="es-ES"/>
    </w:rPr>
  </w:style>
  <w:style w:type="character" w:styleId="Hipervnculointeligente">
    <w:name w:val="Smart Hyperlink"/>
    <w:basedOn w:val="Fuentedeprrafopredeter"/>
    <w:uiPriority w:val="99"/>
    <w:semiHidden/>
    <w:rsid w:val="00AF0F63"/>
    <w:rPr>
      <w:u w:val="dotted"/>
    </w:rPr>
  </w:style>
  <w:style w:type="character" w:styleId="SmartLink">
    <w:name w:val="Smart Link"/>
    <w:basedOn w:val="Fuentedeprrafopredeter"/>
    <w:uiPriority w:val="99"/>
    <w:semiHidden/>
    <w:rsid w:val="00AF0F63"/>
    <w:rPr>
      <w:color w:val="0000FF"/>
      <w:u w:val="single"/>
      <w:shd w:val="clear" w:color="auto" w:fill="F3F2F1"/>
    </w:rPr>
  </w:style>
  <w:style w:type="character" w:styleId="Textoennegrita">
    <w:name w:val="Strong"/>
    <w:basedOn w:val="Fuentedeprrafopredeter"/>
    <w:uiPriority w:val="22"/>
    <w:qFormat/>
    <w:rsid w:val="00AF0F63"/>
    <w:rPr>
      <w:b/>
      <w:bCs/>
    </w:rPr>
  </w:style>
  <w:style w:type="character" w:styleId="nfasissutil">
    <w:name w:val="Subtle Emphasis"/>
    <w:basedOn w:val="Fuentedeprrafopredeter"/>
    <w:uiPriority w:val="19"/>
    <w:semiHidden/>
    <w:rsid w:val="00AF0F63"/>
    <w:rPr>
      <w:i/>
      <w:iCs/>
      <w:color w:val="404040" w:themeColor="text1" w:themeTint="BF"/>
    </w:rPr>
  </w:style>
  <w:style w:type="table" w:styleId="Tablaconefectos3D1">
    <w:name w:val="Table 3D effects 1"/>
    <w:basedOn w:val="Tablanormal"/>
    <w:uiPriority w:val="99"/>
    <w:semiHidden/>
    <w:unhideWhenUsed/>
    <w:rsid w:val="00AF0F63"/>
    <w:pPr>
      <w:spacing w:after="24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AF0F63"/>
    <w:pPr>
      <w:spacing w:after="24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AF0F63"/>
    <w:pPr>
      <w:spacing w:after="24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AF0F63"/>
    <w:pPr>
      <w:spacing w:after="24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AF0F63"/>
    <w:pPr>
      <w:spacing w:after="24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AF0F63"/>
    <w:pPr>
      <w:spacing w:after="24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AF0F63"/>
    <w:pPr>
      <w:spacing w:after="24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AF0F63"/>
    <w:pPr>
      <w:spacing w:after="24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AF0F63"/>
    <w:pPr>
      <w:spacing w:after="24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AF0F63"/>
    <w:pPr>
      <w:spacing w:after="24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AF0F63"/>
    <w:pPr>
      <w:spacing w:after="24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AF0F63"/>
    <w:pPr>
      <w:spacing w:after="24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AF0F63"/>
    <w:pPr>
      <w:spacing w:after="24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AF0F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AF0F63"/>
    <w:pPr>
      <w:spacing w:after="24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rsid w:val="00AF0F63"/>
    <w:pPr>
      <w:spacing w:after="0"/>
      <w:ind w:left="260" w:hanging="260"/>
    </w:pPr>
  </w:style>
  <w:style w:type="paragraph" w:styleId="Tabladeilustraciones">
    <w:name w:val="table of figures"/>
    <w:basedOn w:val="Normal"/>
    <w:next w:val="Normal"/>
    <w:uiPriority w:val="99"/>
    <w:semiHidden/>
    <w:rsid w:val="00AF0F63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AF0F63"/>
    <w:pPr>
      <w:spacing w:after="24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AF0F63"/>
    <w:pPr>
      <w:spacing w:after="24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AF0F63"/>
    <w:pPr>
      <w:spacing w:after="24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AF0F63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AF0F63"/>
    <w:pPr>
      <w:spacing w:after="24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AF0F63"/>
    <w:pPr>
      <w:spacing w:after="24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AF0F63"/>
    <w:pPr>
      <w:spacing w:after="24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rsid w:val="00AF0F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rsid w:val="00AF0F6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AF0F63"/>
    <w:pPr>
      <w:spacing w:after="100"/>
      <w:ind w:left="260"/>
    </w:pPr>
  </w:style>
  <w:style w:type="paragraph" w:styleId="TDC3">
    <w:name w:val="toc 3"/>
    <w:basedOn w:val="Normal"/>
    <w:next w:val="Normal"/>
    <w:autoRedefine/>
    <w:uiPriority w:val="39"/>
    <w:semiHidden/>
    <w:rsid w:val="00AF0F63"/>
    <w:pPr>
      <w:spacing w:after="100"/>
      <w:ind w:left="520"/>
    </w:pPr>
  </w:style>
  <w:style w:type="paragraph" w:styleId="TDC4">
    <w:name w:val="toc 4"/>
    <w:basedOn w:val="Normal"/>
    <w:next w:val="Normal"/>
    <w:autoRedefine/>
    <w:uiPriority w:val="39"/>
    <w:semiHidden/>
    <w:rsid w:val="00AF0F63"/>
    <w:pPr>
      <w:spacing w:after="100"/>
      <w:ind w:left="780"/>
    </w:pPr>
  </w:style>
  <w:style w:type="paragraph" w:styleId="TDC5">
    <w:name w:val="toc 5"/>
    <w:basedOn w:val="Normal"/>
    <w:next w:val="Normal"/>
    <w:autoRedefine/>
    <w:uiPriority w:val="39"/>
    <w:semiHidden/>
    <w:rsid w:val="00AF0F63"/>
    <w:pPr>
      <w:spacing w:after="100"/>
      <w:ind w:left="1040"/>
    </w:pPr>
  </w:style>
  <w:style w:type="paragraph" w:styleId="TDC6">
    <w:name w:val="toc 6"/>
    <w:basedOn w:val="Normal"/>
    <w:next w:val="Normal"/>
    <w:autoRedefine/>
    <w:uiPriority w:val="39"/>
    <w:semiHidden/>
    <w:rsid w:val="00AF0F63"/>
    <w:pPr>
      <w:spacing w:after="100"/>
      <w:ind w:left="1300"/>
    </w:pPr>
  </w:style>
  <w:style w:type="paragraph" w:styleId="TDC7">
    <w:name w:val="toc 7"/>
    <w:basedOn w:val="Normal"/>
    <w:next w:val="Normal"/>
    <w:autoRedefine/>
    <w:uiPriority w:val="39"/>
    <w:semiHidden/>
    <w:rsid w:val="00AF0F63"/>
    <w:pPr>
      <w:spacing w:after="100"/>
      <w:ind w:left="1560"/>
    </w:pPr>
  </w:style>
  <w:style w:type="paragraph" w:styleId="TDC8">
    <w:name w:val="toc 8"/>
    <w:basedOn w:val="Normal"/>
    <w:next w:val="Normal"/>
    <w:autoRedefine/>
    <w:uiPriority w:val="39"/>
    <w:semiHidden/>
    <w:rsid w:val="00AF0F63"/>
    <w:pPr>
      <w:spacing w:after="100"/>
      <w:ind w:left="1820"/>
    </w:pPr>
  </w:style>
  <w:style w:type="paragraph" w:styleId="TDC9">
    <w:name w:val="toc 9"/>
    <w:basedOn w:val="Normal"/>
    <w:next w:val="Normal"/>
    <w:autoRedefine/>
    <w:uiPriority w:val="39"/>
    <w:semiHidden/>
    <w:rsid w:val="00AF0F63"/>
    <w:pPr>
      <w:spacing w:after="100"/>
      <w:ind w:left="2080"/>
    </w:pPr>
  </w:style>
  <w:style w:type="paragraph" w:styleId="TtuloTDC">
    <w:name w:val="TOC Heading"/>
    <w:basedOn w:val="Ttulo1"/>
    <w:next w:val="Normal"/>
    <w:uiPriority w:val="39"/>
    <w:semiHidden/>
    <w:qFormat/>
    <w:rsid w:val="00AF0F63"/>
    <w:pPr>
      <w:spacing w:before="240"/>
      <w:outlineLvl w:val="9"/>
    </w:pPr>
    <w:rPr>
      <w:color w:val="BD4200" w:themeColor="accent1" w:themeShade="BF"/>
      <w:sz w:val="32"/>
    </w:rPr>
  </w:style>
  <w:style w:type="character" w:styleId="Mencinsinresolver">
    <w:name w:val="Unresolved Mention"/>
    <w:basedOn w:val="Fuentedeprrafopredeter"/>
    <w:uiPriority w:val="99"/>
    <w:semiHidden/>
    <w:rsid w:val="00AF0F63"/>
    <w:rPr>
      <w:color w:val="605E5C"/>
      <w:shd w:val="clear" w:color="auto" w:fill="E1DFDD"/>
    </w:rPr>
  </w:style>
  <w:style w:type="paragraph" w:customStyle="1" w:styleId="Boxtableheading">
    <w:name w:val="Box/table heading"/>
    <w:basedOn w:val="Normal"/>
    <w:next w:val="Boxtabletext"/>
    <w:uiPriority w:val="3"/>
    <w:qFormat/>
    <w:rsid w:val="003B5BE4"/>
    <w:pPr>
      <w:spacing w:before="120" w:after="0" w:line="312" w:lineRule="exact"/>
    </w:pPr>
    <w:rPr>
      <w:rFonts w:asciiTheme="majorHAnsi" w:hAnsiTheme="majorHAnsi"/>
      <w:b/>
      <w:sz w:val="26"/>
    </w:rPr>
  </w:style>
  <w:style w:type="paragraph" w:customStyle="1" w:styleId="Boxtabletext">
    <w:name w:val="Box/table text"/>
    <w:basedOn w:val="Boxtableheading"/>
    <w:uiPriority w:val="3"/>
    <w:qFormat/>
    <w:rsid w:val="003B5BE4"/>
    <w:pPr>
      <w:spacing w:line="252" w:lineRule="atLeast"/>
    </w:pPr>
    <w:rPr>
      <w:rFonts w:ascii="Roboto Light" w:hAnsi="Roboto Light"/>
      <w:b w:val="0"/>
      <w:sz w:val="21"/>
    </w:rPr>
  </w:style>
  <w:style w:type="table" w:customStyle="1" w:styleId="Textbox">
    <w:name w:val="Textbox"/>
    <w:basedOn w:val="Tablanormal"/>
    <w:uiPriority w:val="99"/>
    <w:rsid w:val="003B5BE4"/>
    <w:pPr>
      <w:spacing w:before="120" w:after="0" w:line="240" w:lineRule="auto"/>
    </w:pPr>
    <w:tblPr>
      <w:tblBorders>
        <w:top w:val="single" w:sz="4" w:space="0" w:color="FD5A00" w:themeColor="accent1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</w:tblBorders>
      <w:tblCellMar>
        <w:top w:w="312" w:type="dxa"/>
        <w:left w:w="284" w:type="dxa"/>
        <w:bottom w:w="312" w:type="dxa"/>
        <w:right w:w="284" w:type="dxa"/>
      </w:tblCellMar>
    </w:tblPr>
  </w:style>
  <w:style w:type="table" w:customStyle="1" w:styleId="NRC">
    <w:name w:val="NRC"/>
    <w:basedOn w:val="Tablanormal"/>
    <w:uiPriority w:val="99"/>
    <w:rsid w:val="00EE13E2"/>
    <w:pPr>
      <w:spacing w:before="100" w:beforeAutospacing="1" w:after="100" w:afterAutospacing="1" w:line="240" w:lineRule="auto"/>
    </w:pPr>
    <w:rPr>
      <w:rFonts w:ascii="Roboto Light" w:hAnsi="Roboto Light"/>
      <w:sz w:val="21"/>
    </w:rPr>
    <w:tblPr>
      <w:tblBorders>
        <w:bottom w:val="single" w:sz="4" w:space="0" w:color="FD5A00" w:themeColor="accent1"/>
        <w:insideH w:val="dotted" w:sz="4" w:space="0" w:color="FD5A00" w:themeColor="accent1"/>
      </w:tblBorders>
      <w:tblCellMar>
        <w:top w:w="227" w:type="dxa"/>
        <w:bottom w:w="96" w:type="dxa"/>
      </w:tblCellMar>
    </w:tblPr>
    <w:tblStylePr w:type="firstRow">
      <w:rPr>
        <w:rFonts w:ascii="___WRD_EMBED_SUB_176" w:hAnsi="___WRD_EMBED_SUB_176"/>
        <w:b w:val="0"/>
        <w:color w:val="FFFFFF" w:themeColor="background1"/>
        <w:sz w:val="21"/>
      </w:rPr>
      <w:tblPr/>
      <w:tcPr>
        <w:shd w:val="clear" w:color="auto" w:fill="FD5A00" w:themeFill="accent1"/>
      </w:tcPr>
    </w:tblStylePr>
    <w:tblStylePr w:type="lastRow">
      <w:tblPr/>
      <w:tcPr>
        <w:tcBorders>
          <w:top w:val="nil"/>
          <w:left w:val="nil"/>
          <w:bottom w:val="single" w:sz="4" w:space="0" w:color="FD5A00" w:themeColor="accent1"/>
          <w:right w:val="nil"/>
          <w:insideH w:val="nil"/>
          <w:insideV w:val="nil"/>
        </w:tcBorders>
      </w:tcPr>
    </w:tblStylePr>
  </w:style>
  <w:style w:type="numbering" w:customStyle="1" w:styleId="Liste1">
    <w:name w:val="Liste1"/>
    <w:uiPriority w:val="99"/>
    <w:rsid w:val="00FD4BB0"/>
    <w:pPr>
      <w:numPr>
        <w:numId w:val="13"/>
      </w:numPr>
    </w:pPr>
  </w:style>
  <w:style w:type="paragraph" w:customStyle="1" w:styleId="Default">
    <w:name w:val="Default"/>
    <w:rsid w:val="00AF5A1C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1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129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.villamizar\Desktop\NRC%20short%20document%20template_v2_ESP.dotx" TargetMode="External"/></Relationships>
</file>

<file path=word/theme/theme1.xml><?xml version="1.0" encoding="utf-8"?>
<a:theme xmlns:a="http://schemas.openxmlformats.org/drawingml/2006/main" name="Office-tema">
  <a:themeElements>
    <a:clrScheme name="NRC 2023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FD5A00"/>
      </a:accent1>
      <a:accent2>
        <a:srgbClr val="72C7E7"/>
      </a:accent2>
      <a:accent3>
        <a:srgbClr val="FDC82F"/>
      </a:accent3>
      <a:accent4>
        <a:srgbClr val="CE5C43"/>
      </a:accent4>
      <a:accent5>
        <a:srgbClr val="00ADD0"/>
      </a:accent5>
      <a:accent6>
        <a:srgbClr val="505050"/>
      </a:accent6>
      <a:hlink>
        <a:srgbClr val="00ADD0"/>
      </a:hlink>
      <a:folHlink>
        <a:srgbClr val="00ADD0"/>
      </a:folHlink>
    </a:clrScheme>
    <a:fontScheme name="Roboto+NotoSerif">
      <a:majorFont>
        <a:latin typeface="Roboto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root>
  <name/>
  <sub/>
  <heading/>
  <dep/>
  <email/>
  <title/>
</root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_x00f1_o xmlns="91f4223c-72d4-4e52-9076-bac37d1c8323" xsi:nil="true"/>
    <lcf76f155ced4ddcb4097134ff3c332f xmlns="91f4223c-72d4-4e52-9076-bac37d1c8323">
      <Terms xmlns="http://schemas.microsoft.com/office/infopath/2007/PartnerControls"/>
    </lcf76f155ced4ddcb4097134ff3c332f>
    <Lugar xmlns="91f4223c-72d4-4e52-9076-bac37d1c8323" xsi:nil="true"/>
    <Cantidad xmlns="91f4223c-72d4-4e52-9076-bac37d1c8323" xsi:nil="true"/>
    <Comunidad xmlns="91f4223c-72d4-4e52-9076-bac37d1c8323" xsi:nil="true"/>
    <Tipo_x0020_de_x0020_Beneficio xmlns="91f4223c-72d4-4e52-9076-bac37d1c8323" xsi:nil="true"/>
    <Estado xmlns="91f4223c-72d4-4e52-9076-bac37d1c8323" xsi:nil="true"/>
    <TaxCatchAll xmlns="0c747369-06c1-46d5-8991-c2955fe00629" xsi:nil="true"/>
    <Fecha xmlns="91f4223c-72d4-4e52-9076-bac37d1c8323" xsi:nil="true"/>
    <C_x00f3_digodelaemergencia xmlns="91f4223c-72d4-4e52-9076-bac37d1c8323" xsi:nil="true"/>
    <Fecha_x0020_de_x0020_Intervenci_x00f3_n xmlns="91f4223c-72d4-4e52-9076-bac37d1c8323" xsi:nil="true"/>
    <SharedWithUsers xmlns="0c747369-06c1-46d5-8991-c2955fe00629">
      <UserInfo>
        <DisplayName>Roger Davila</DisplayName>
        <AccountId>2951</AccountId>
        <AccountType/>
      </UserInfo>
      <UserInfo>
        <DisplayName>Oscar Enrique Rodriguez Gaona</DisplayName>
        <AccountId>49</AccountId>
        <AccountType/>
      </UserInfo>
      <UserInfo>
        <DisplayName>Leonardo Jairo Jimenez Zapata</DisplayName>
        <AccountId>80</AccountId>
        <AccountType/>
      </UserInfo>
      <UserInfo>
        <DisplayName>Cristian Camilo Zuluaga Rodriguez</DisplayName>
        <AccountId>122</AccountId>
        <AccountType/>
      </UserInfo>
      <UserInfo>
        <DisplayName>David Andres Villamizar Gomez</DisplayName>
        <AccountId>302</AccountId>
        <AccountType/>
      </UserInfo>
      <UserInfo>
        <DisplayName>Diego Montero-Cerpa</DisplayName>
        <AccountId>2993</AccountId>
        <AccountType/>
      </UserInfo>
      <UserInfo>
        <DisplayName>Catalina Galvis Joly</DisplayName>
        <AccountId>1593</AccountId>
        <AccountType/>
      </UserInfo>
      <UserInfo>
        <DisplayName>Amalia Matallana</DisplayName>
        <AccountId>3038</AccountId>
        <AccountType/>
      </UserInfo>
      <UserInfo>
        <DisplayName>Diego. Reyes</DisplayName>
        <AccountId>1357</AccountId>
        <AccountType/>
      </UserInfo>
      <UserInfo>
        <DisplayName>Ingrid Camelo</DisplayName>
        <AccountId>12</AccountId>
        <AccountType/>
      </UserInfo>
      <UserInfo>
        <DisplayName>Josue Quant Riveros</DisplayName>
        <AccountId>266</AccountId>
        <AccountType/>
      </UserInfo>
      <UserInfo>
        <DisplayName>Jhonatan Alberto Munoz Lozano</DisplayName>
        <AccountId>62</AccountId>
        <AccountType/>
      </UserInfo>
      <UserInfo>
        <DisplayName>Camila Forero</DisplayName>
        <AccountId>1840</AccountId>
        <AccountType/>
      </UserInfo>
      <UserInfo>
        <DisplayName>Sandra Ibanez</DisplayName>
        <AccountId>1305</AccountId>
        <AccountType/>
      </UserInfo>
      <UserInfo>
        <DisplayName>Ivonne Marcela Olarte Acosta</DisplayName>
        <AccountId>40</AccountId>
        <AccountType/>
      </UserInfo>
      <UserInfo>
        <DisplayName>David Felipe Garcia Herrera</DisplayName>
        <AccountId>776</AccountId>
        <AccountType/>
      </UserInfo>
    </SharedWithUser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45441E5B8F3F47B160982769348F75" ma:contentTypeVersion="33" ma:contentTypeDescription="Create a new document." ma:contentTypeScope="" ma:versionID="71d66cb77389436805cf35064ae673a1">
  <xsd:schema xmlns:xsd="http://www.w3.org/2001/XMLSchema" xmlns:xs="http://www.w3.org/2001/XMLSchema" xmlns:p="http://schemas.microsoft.com/office/2006/metadata/properties" xmlns:ns2="91f4223c-72d4-4e52-9076-bac37d1c8323" xmlns:ns3="0c747369-06c1-46d5-8991-c2955fe00629" targetNamespace="http://schemas.microsoft.com/office/2006/metadata/properties" ma:root="true" ma:fieldsID="85d0c587885480ef3a2901186fa3edac" ns2:_="" ns3:_="">
    <xsd:import namespace="91f4223c-72d4-4e52-9076-bac37d1c8323"/>
    <xsd:import namespace="0c747369-06c1-46d5-8991-c2955fe00629"/>
    <xsd:element name="properties">
      <xsd:complexType>
        <xsd:sequence>
          <xsd:element name="documentManagement">
            <xsd:complexType>
              <xsd:all>
                <xsd:element ref="ns2:Fecha_x0020_de_x0020_Intervenci_x00f3_n" minOccurs="0"/>
                <xsd:element ref="ns2:Lugar" minOccurs="0"/>
                <xsd:element ref="ns2:Comunidad" minOccurs="0"/>
                <xsd:element ref="ns2:Tipo_x0020_de_x0020_Beneficio" minOccurs="0"/>
                <xsd:element ref="ns2:Cantidad" minOccurs="0"/>
                <xsd:element ref="ns2:Estado" minOccurs="0"/>
                <xsd:element ref="ns2:A_x00f1_o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Fecha" minOccurs="0"/>
                <xsd:element ref="ns2:lcf76f155ced4ddcb4097134ff3c332f" minOccurs="0"/>
                <xsd:element ref="ns3:TaxCatchAll" minOccurs="0"/>
                <xsd:element ref="ns2:C_x00f3_digodelaemergenci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f4223c-72d4-4e52-9076-bac37d1c8323" elementFormDefault="qualified">
    <xsd:import namespace="http://schemas.microsoft.com/office/2006/documentManagement/types"/>
    <xsd:import namespace="http://schemas.microsoft.com/office/infopath/2007/PartnerControls"/>
    <xsd:element name="Fecha_x0020_de_x0020_Intervenci_x00f3_n" ma:index="2" nillable="true" ma:displayName="Fecha de Intervención" ma:description="30/01/2022" ma:format="Dropdown" ma:internalName="Fecha_x0020_de_x0020_Intervenci_x00f3_n">
      <xsd:simpleType>
        <xsd:restriction base="dms:Choice">
          <xsd:enumeration value="30/01/2022"/>
          <xsd:enumeration value="Choice 2"/>
          <xsd:enumeration value="Choice 3"/>
        </xsd:restriction>
      </xsd:simpleType>
    </xsd:element>
    <xsd:element name="Lugar" ma:index="3" nillable="true" ma:displayName="Lugar" ma:description="NECOCLÍ" ma:format="Dropdown" ma:internalName="Lugar">
      <xsd:simpleType>
        <xsd:restriction base="dms:Text">
          <xsd:maxLength value="25"/>
        </xsd:restriction>
      </xsd:simpleType>
    </xsd:element>
    <xsd:element name="Comunidad" ma:index="4" nillable="true" ma:displayName="Comunidad" ma:description="Ingrese el nombra de la comunidad beneficiada." ma:internalName="Comunidad" ma:readOnly="false">
      <xsd:simpleType>
        <xsd:restriction base="dms:Text">
          <xsd:maxLength value="30"/>
        </xsd:restriction>
      </xsd:simpleType>
    </xsd:element>
    <xsd:element name="Tipo_x0020_de_x0020_Beneficio" ma:index="5" nillable="true" ma:displayName="Tipo de Beneficio" ma:format="Dropdown" ma:internalName="Tipo_x0020_de_x0020_Beneficio">
      <xsd:simpleType>
        <xsd:restriction base="dms:Choice">
          <xsd:enumeration value="HYGIENE KITS"/>
          <xsd:enumeration value="WASH FILTERS"/>
          <xsd:enumeration value="WATER HANDLING KITS"/>
          <xsd:enumeration value="DIGNITY KITS"/>
          <xsd:enumeration value="DIAPERS"/>
          <xsd:enumeration value="HANDWASHING STATIONS"/>
          <xsd:enumeration value="LETRINES (UPGRADE)"/>
          <xsd:enumeration value="LETRINES (NEW)"/>
          <xsd:enumeration value="EMERGENCY SCHOOL KITS"/>
          <xsd:enumeration value="EDUCATION KITS"/>
          <xsd:enumeration value="FREETIME KITS"/>
          <xsd:enumeration value="TEACHER KITS"/>
          <xsd:enumeration value="AEC KITS"/>
          <xsd:enumeration value="PEDAGOGICAL SUITCASES"/>
          <xsd:enumeration value="SPORT KITS"/>
          <xsd:enumeration value="FOOD KITS"/>
          <xsd:enumeration value="COMMUNITARIAN FOOD ASSISTANCE"/>
          <xsd:enumeration value="CASH FOOD"/>
          <xsd:enumeration value="CASH PROTECTION"/>
          <xsd:enumeration value="CASH FOR RENT"/>
          <xsd:enumeration value="CASH ICLA"/>
          <xsd:enumeration value="MULTIPURPOSE CASH"/>
          <xsd:enumeration value="CASH EDUCATION"/>
          <xsd:enumeration value="CASH FOR BUSINESS"/>
          <xsd:enumeration value="VOUCHER"/>
          <xsd:enumeration value="HOUSEHOLD KITS"/>
          <xsd:enumeration value="SHELTER KITS"/>
          <xsd:enumeration value="FURNITURE"/>
          <xsd:enumeration value="SHELTER IMPROVEMENTS"/>
          <xsd:enumeration value="CLASSROOMS (UPGRADE)"/>
          <xsd:enumeration value="CLASSROOMS (NEW)"/>
          <xsd:enumeration value="ICLA INFORMATION"/>
          <xsd:enumeration value="ICLA COUNSELLING"/>
          <xsd:enumeration value="ICLA LEGAL ASSISTANCE"/>
          <xsd:enumeration value="ICLA SUPPORT AUTHORITIES"/>
          <xsd:enumeration value="ICLA TRAINING"/>
          <xsd:enumeration value="PROTECTION INFORMATION/TRAINING"/>
          <xsd:enumeration value="IPA"/>
          <xsd:enumeration value="PROTECTION CASE MANAGEMENT"/>
          <xsd:enumeration value="PROTECTION KITS"/>
          <xsd:enumeration value="EDUCATION INFORMATION/TRAINING"/>
          <xsd:enumeration value="SHELTER INFORMATION/TRAINING"/>
          <xsd:enumeration value="WASH INFORMATION/TRAINING"/>
          <xsd:enumeration value="BUSINESS INFORMATION/TRAINING"/>
          <xsd:enumeration value="SAN INFORMATION/TRAINING"/>
          <xsd:enumeration value="BUSINESS KITS"/>
        </xsd:restriction>
      </xsd:simpleType>
    </xsd:element>
    <xsd:element name="Cantidad" ma:index="6" nillable="true" ma:displayName="Cantidad" ma:decimals="0" ma:description="Indique la cantidad de beneficiarios por entrega." ma:format="Dropdown" ma:internalName="Cantidad" ma:percentage="FALSE">
      <xsd:simpleType>
        <xsd:restriction base="dms:Number"/>
      </xsd:simpleType>
    </xsd:element>
    <xsd:element name="Estado" ma:index="7" nillable="true" ma:displayName="Estado" ma:description="Indique el estado de la lista de distribución." ma:format="RadioButtons" ma:internalName="Estado">
      <xsd:simpleType>
        <xsd:restriction base="dms:Choice">
          <xsd:enumeration value="Reconciliada"/>
          <xsd:enumeration value="Pendiente"/>
          <xsd:enumeration value="Rechazada"/>
        </xsd:restriction>
      </xsd:simpleType>
    </xsd:element>
    <xsd:element name="A_x00f1_o" ma:index="8" nillable="true" ma:displayName="Año" ma:format="Dropdown" ma:internalName="A_x00f1_o">
      <xsd:simpleType>
        <xsd:restriction base="dms:Choice"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hidden="true" ma:internalName="MediaServiceAutoTags" ma:readOnly="true">
      <xsd:simpleType>
        <xsd:restriction base="dms:Text"/>
      </xsd:simpleType>
    </xsd:element>
    <xsd:element name="MediaServiceOCR" ma:index="13" nillable="true" ma:displayName="MediaServiceOCR" ma:hidden="true" ma:internalName="MediaServiceOCR" ma:readOnly="true">
      <xsd:simpleType>
        <xsd:restriction base="dms:Note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Fecha" ma:index="28" nillable="true" ma:displayName="Fecha" ma:format="Dropdown" ma:internalName="Fecha">
      <xsd:simpleType>
        <xsd:restriction base="dms:Choice">
          <xsd:enumeration value="Enero"/>
          <xsd:enumeration value="Febrero"/>
          <xsd:enumeration value="Marzo"/>
          <xsd:enumeration value="Abril"/>
          <xsd:enumeration value="Mayo"/>
          <xsd:enumeration value="Junio"/>
          <xsd:enumeration value="Julio"/>
          <xsd:enumeration value="Agosto"/>
          <xsd:enumeration value="Septiembre"/>
          <xsd:enumeration value="Octubre"/>
          <xsd:enumeration value="Noviembre"/>
          <xsd:enumeration value="Diciembre"/>
        </xsd:restriction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2851e875-a665-42c1-a59f-633611ec1f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_x00f3_digodelaemergencia" ma:index="32" nillable="true" ma:displayName="Código de la emergencia" ma:format="Dropdown" ma:internalName="C_x00f3_digodelaemergencia">
      <xsd:simpleType>
        <xsd:restriction base="dms:Text">
          <xsd:maxLength value="255"/>
        </xsd:restriction>
      </xsd:simple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47369-06c1-46d5-8991-c2955fe006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31" nillable="true" ma:displayName="Taxonomy Catch All Column" ma:hidden="true" ma:list="{d8110703-9cbd-44ed-abd9-4daef257b55d}" ma:internalName="TaxCatchAll" ma:showField="CatchAllData" ma:web="0c747369-06c1-46d5-8991-c2955fe006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7EEB64-DF05-440E-B360-01E9F4D24933}">
  <ds:schemaRefs/>
</ds:datastoreItem>
</file>

<file path=customXml/itemProps2.xml><?xml version="1.0" encoding="utf-8"?>
<ds:datastoreItem xmlns:ds="http://schemas.openxmlformats.org/officeDocument/2006/customXml" ds:itemID="{8D2A599A-E08F-43D8-B25C-9FC9631B1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8D6FE8-C5BF-466D-B802-6CD02DBCF3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796CCC-F0ED-4A46-8E81-C73B8EBDC8F7}">
  <ds:schemaRefs>
    <ds:schemaRef ds:uri="http://schemas.microsoft.com/office/2006/metadata/properties"/>
    <ds:schemaRef ds:uri="http://schemas.microsoft.com/office/infopath/2007/PartnerControls"/>
    <ds:schemaRef ds:uri="91f4223c-72d4-4e52-9076-bac37d1c8323"/>
    <ds:schemaRef ds:uri="0c747369-06c1-46d5-8991-c2955fe00629"/>
  </ds:schemaRefs>
</ds:datastoreItem>
</file>

<file path=customXml/itemProps5.xml><?xml version="1.0" encoding="utf-8"?>
<ds:datastoreItem xmlns:ds="http://schemas.openxmlformats.org/officeDocument/2006/customXml" ds:itemID="{486E553B-0CE6-4FBC-B4CE-D863CFE72E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f4223c-72d4-4e52-9076-bac37d1c8323"/>
    <ds:schemaRef ds:uri="0c747369-06c1-46d5-8991-c2955fe006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NRC short document template_v2_ESP.dotx</Template>
  <TotalTime>2100</TotalTime>
  <Pages>1</Pages>
  <Words>53</Words>
  <Characters>293</Characters>
  <Application>Microsoft Office Word</Application>
  <DocSecurity>8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 Técnico Línea 5: Concurso de Estímulos ‘Iniciativas que traman’ – COFM 2217, SCALE Colombia – Área Centro</vt:lpstr>
    </vt:vector>
  </TitlesOfParts>
  <Company/>
  <LinksUpToDate>false</LinksUpToDate>
  <CharactersWithSpaces>345</CharactersWithSpaces>
  <SharedDoc>false</SharedDoc>
  <HLinks>
    <vt:vector size="138" baseType="variant">
      <vt:variant>
        <vt:i4>5046318</vt:i4>
      </vt:variant>
      <vt:variant>
        <vt:i4>39</vt:i4>
      </vt:variant>
      <vt:variant>
        <vt:i4>0</vt:i4>
      </vt:variant>
      <vt:variant>
        <vt:i4>5</vt:i4>
      </vt:variant>
      <vt:variant>
        <vt:lpwstr>mailto:co.concursoestimulos@nrc.no</vt:lpwstr>
      </vt:variant>
      <vt:variant>
        <vt:lpwstr/>
      </vt:variant>
      <vt:variant>
        <vt:i4>5046318</vt:i4>
      </vt:variant>
      <vt:variant>
        <vt:i4>36</vt:i4>
      </vt:variant>
      <vt:variant>
        <vt:i4>0</vt:i4>
      </vt:variant>
      <vt:variant>
        <vt:i4>5</vt:i4>
      </vt:variant>
      <vt:variant>
        <vt:lpwstr>mailto:co.concursoestimulos@nrc.no</vt:lpwstr>
      </vt:variant>
      <vt:variant>
        <vt:lpwstr/>
      </vt:variant>
      <vt:variant>
        <vt:i4>5046318</vt:i4>
      </vt:variant>
      <vt:variant>
        <vt:i4>33</vt:i4>
      </vt:variant>
      <vt:variant>
        <vt:i4>0</vt:i4>
      </vt:variant>
      <vt:variant>
        <vt:i4>5</vt:i4>
      </vt:variant>
      <vt:variant>
        <vt:lpwstr>mailto:co.concursoestimulos@nrc.no</vt:lpwstr>
      </vt:variant>
      <vt:variant>
        <vt:lpwstr/>
      </vt:variant>
      <vt:variant>
        <vt:i4>6357070</vt:i4>
      </vt:variant>
      <vt:variant>
        <vt:i4>30</vt:i4>
      </vt:variant>
      <vt:variant>
        <vt:i4>0</vt:i4>
      </vt:variant>
      <vt:variant>
        <vt:i4>5</vt:i4>
      </vt:variant>
      <vt:variant>
        <vt:lpwstr>https://norwegianrefugeecouncil.sharepoint.com/:x:/r/sites/co-rapid-response-unit-rru/_layouts/15/Doc.aspx?sourcedoc=%7B3F465F91-449A-4774-952D-76855FD291CB%7D&amp;file=Calificaci%C3%B3n%20Propuestas%20Concurso%20de%20Est%C3%ADmulos.xlsx&amp;action=default&amp;mobileredirect=true</vt:lpwstr>
      </vt:variant>
      <vt:variant>
        <vt:lpwstr/>
      </vt:variant>
      <vt:variant>
        <vt:i4>5046318</vt:i4>
      </vt:variant>
      <vt:variant>
        <vt:i4>27</vt:i4>
      </vt:variant>
      <vt:variant>
        <vt:i4>0</vt:i4>
      </vt:variant>
      <vt:variant>
        <vt:i4>5</vt:i4>
      </vt:variant>
      <vt:variant>
        <vt:lpwstr>mailto:co.concursoestimulos@nrc.no</vt:lpwstr>
      </vt:variant>
      <vt:variant>
        <vt:lpwstr/>
      </vt:variant>
      <vt:variant>
        <vt:i4>4390927</vt:i4>
      </vt:variant>
      <vt:variant>
        <vt:i4>24</vt:i4>
      </vt:variant>
      <vt:variant>
        <vt:i4>0</vt:i4>
      </vt:variant>
      <vt:variant>
        <vt:i4>5</vt:i4>
      </vt:variant>
      <vt:variant>
        <vt:lpwstr>https://kobo-ee.nrc.no/x/ZH3gSbH3</vt:lpwstr>
      </vt:variant>
      <vt:variant>
        <vt:lpwstr/>
      </vt:variant>
      <vt:variant>
        <vt:i4>5505093</vt:i4>
      </vt:variant>
      <vt:variant>
        <vt:i4>21</vt:i4>
      </vt:variant>
      <vt:variant>
        <vt:i4>0</vt:i4>
      </vt:variant>
      <vt:variant>
        <vt:i4>5</vt:i4>
      </vt:variant>
      <vt:variant>
        <vt:lpwstr>https://forms.office.com/e/Tzt9MaTKqH</vt:lpwstr>
      </vt:variant>
      <vt:variant>
        <vt:lpwstr/>
      </vt:variant>
      <vt:variant>
        <vt:i4>6422591</vt:i4>
      </vt:variant>
      <vt:variant>
        <vt:i4>18</vt:i4>
      </vt:variant>
      <vt:variant>
        <vt:i4>0</vt:i4>
      </vt:variant>
      <vt:variant>
        <vt:i4>5</vt:i4>
      </vt:variant>
      <vt:variant>
        <vt:lpwstr>http://www.nrc.org.co/</vt:lpwstr>
      </vt:variant>
      <vt:variant>
        <vt:lpwstr/>
      </vt:variant>
      <vt:variant>
        <vt:i4>5898325</vt:i4>
      </vt:variant>
      <vt:variant>
        <vt:i4>15</vt:i4>
      </vt:variant>
      <vt:variant>
        <vt:i4>0</vt:i4>
      </vt:variant>
      <vt:variant>
        <vt:i4>5</vt:i4>
      </vt:variant>
      <vt:variant>
        <vt:lpwstr>https://www.nrc.no/what-we-do/activities-in-the-field/water-sanitation-and-hygiene-wash/</vt:lpwstr>
      </vt:variant>
      <vt:variant>
        <vt:lpwstr/>
      </vt:variant>
      <vt:variant>
        <vt:i4>6619189</vt:i4>
      </vt:variant>
      <vt:variant>
        <vt:i4>12</vt:i4>
      </vt:variant>
      <vt:variant>
        <vt:i4>0</vt:i4>
      </vt:variant>
      <vt:variant>
        <vt:i4>5</vt:i4>
      </vt:variant>
      <vt:variant>
        <vt:lpwstr>https://www.nrc.no/what-we-do/activities-in-the-field/camp-management/</vt:lpwstr>
      </vt:variant>
      <vt:variant>
        <vt:lpwstr/>
      </vt:variant>
      <vt:variant>
        <vt:i4>4063335</vt:i4>
      </vt:variant>
      <vt:variant>
        <vt:i4>9</vt:i4>
      </vt:variant>
      <vt:variant>
        <vt:i4>0</vt:i4>
      </vt:variant>
      <vt:variant>
        <vt:i4>5</vt:i4>
      </vt:variant>
      <vt:variant>
        <vt:lpwstr>https://www.nrc.no/what-we-do/activities-in-the-field/icla/</vt:lpwstr>
      </vt:variant>
      <vt:variant>
        <vt:lpwstr/>
      </vt:variant>
      <vt:variant>
        <vt:i4>7471218</vt:i4>
      </vt:variant>
      <vt:variant>
        <vt:i4>6</vt:i4>
      </vt:variant>
      <vt:variant>
        <vt:i4>0</vt:i4>
      </vt:variant>
      <vt:variant>
        <vt:i4>5</vt:i4>
      </vt:variant>
      <vt:variant>
        <vt:lpwstr>https://www.nrc.no/what-we-do/activities-in-the-field/shelter/</vt:lpwstr>
      </vt:variant>
      <vt:variant>
        <vt:lpwstr/>
      </vt:variant>
      <vt:variant>
        <vt:i4>983060</vt:i4>
      </vt:variant>
      <vt:variant>
        <vt:i4>3</vt:i4>
      </vt:variant>
      <vt:variant>
        <vt:i4>0</vt:i4>
      </vt:variant>
      <vt:variant>
        <vt:i4>5</vt:i4>
      </vt:variant>
      <vt:variant>
        <vt:lpwstr>https://www.nrc.no/what-we-do/activities-in-the-field/education/</vt:lpwstr>
      </vt:variant>
      <vt:variant>
        <vt:lpwstr/>
      </vt:variant>
      <vt:variant>
        <vt:i4>917574</vt:i4>
      </vt:variant>
      <vt:variant>
        <vt:i4>0</vt:i4>
      </vt:variant>
      <vt:variant>
        <vt:i4>0</vt:i4>
      </vt:variant>
      <vt:variant>
        <vt:i4>5</vt:i4>
      </vt:variant>
      <vt:variant>
        <vt:lpwstr>https://www.nrc.no/what-we-do/activities-in-the-field/food-security/</vt:lpwstr>
      </vt:variant>
      <vt:variant>
        <vt:lpwstr/>
      </vt:variant>
      <vt:variant>
        <vt:i4>7012366</vt:i4>
      </vt:variant>
      <vt:variant>
        <vt:i4>24</vt:i4>
      </vt:variant>
      <vt:variant>
        <vt:i4>0</vt:i4>
      </vt:variant>
      <vt:variant>
        <vt:i4>5</vt:i4>
      </vt:variant>
      <vt:variant>
        <vt:lpwstr>mailto:paula.pena@nrc.no</vt:lpwstr>
      </vt:variant>
      <vt:variant>
        <vt:lpwstr/>
      </vt:variant>
      <vt:variant>
        <vt:i4>2555994</vt:i4>
      </vt:variant>
      <vt:variant>
        <vt:i4>21</vt:i4>
      </vt:variant>
      <vt:variant>
        <vt:i4>0</vt:i4>
      </vt:variant>
      <vt:variant>
        <vt:i4>5</vt:i4>
      </vt:variant>
      <vt:variant>
        <vt:lpwstr>mailto:steven.cardona@nrc.no</vt:lpwstr>
      </vt:variant>
      <vt:variant>
        <vt:lpwstr/>
      </vt:variant>
      <vt:variant>
        <vt:i4>7274504</vt:i4>
      </vt:variant>
      <vt:variant>
        <vt:i4>18</vt:i4>
      </vt:variant>
      <vt:variant>
        <vt:i4>0</vt:i4>
      </vt:variant>
      <vt:variant>
        <vt:i4>5</vt:i4>
      </vt:variant>
      <vt:variant>
        <vt:lpwstr>mailto:kevin.gonzalez@nrc.no</vt:lpwstr>
      </vt:variant>
      <vt:variant>
        <vt:lpwstr/>
      </vt:variant>
      <vt:variant>
        <vt:i4>7340050</vt:i4>
      </vt:variant>
      <vt:variant>
        <vt:i4>15</vt:i4>
      </vt:variant>
      <vt:variant>
        <vt:i4>0</vt:i4>
      </vt:variant>
      <vt:variant>
        <vt:i4>5</vt:i4>
      </vt:variant>
      <vt:variant>
        <vt:lpwstr>mailto:marcela.olarte@nrc.no</vt:lpwstr>
      </vt:variant>
      <vt:variant>
        <vt:lpwstr/>
      </vt:variant>
      <vt:variant>
        <vt:i4>7340050</vt:i4>
      </vt:variant>
      <vt:variant>
        <vt:i4>12</vt:i4>
      </vt:variant>
      <vt:variant>
        <vt:i4>0</vt:i4>
      </vt:variant>
      <vt:variant>
        <vt:i4>5</vt:i4>
      </vt:variant>
      <vt:variant>
        <vt:lpwstr>mailto:marcela.olarte@nrc.no</vt:lpwstr>
      </vt:variant>
      <vt:variant>
        <vt:lpwstr/>
      </vt:variant>
      <vt:variant>
        <vt:i4>4718650</vt:i4>
      </vt:variant>
      <vt:variant>
        <vt:i4>9</vt:i4>
      </vt:variant>
      <vt:variant>
        <vt:i4>0</vt:i4>
      </vt:variant>
      <vt:variant>
        <vt:i4>5</vt:i4>
      </vt:variant>
      <vt:variant>
        <vt:lpwstr>mailto:catalina.galvisjoly@nrc.no</vt:lpwstr>
      </vt:variant>
      <vt:variant>
        <vt:lpwstr/>
      </vt:variant>
      <vt:variant>
        <vt:i4>1638521</vt:i4>
      </vt:variant>
      <vt:variant>
        <vt:i4>6</vt:i4>
      </vt:variant>
      <vt:variant>
        <vt:i4>0</vt:i4>
      </vt:variant>
      <vt:variant>
        <vt:i4>5</vt:i4>
      </vt:variant>
      <vt:variant>
        <vt:lpwstr>mailto:josue.quant@nrc.no</vt:lpwstr>
      </vt:variant>
      <vt:variant>
        <vt:lpwstr/>
      </vt:variant>
      <vt:variant>
        <vt:i4>6488080</vt:i4>
      </vt:variant>
      <vt:variant>
        <vt:i4>3</vt:i4>
      </vt:variant>
      <vt:variant>
        <vt:i4>0</vt:i4>
      </vt:variant>
      <vt:variant>
        <vt:i4>5</vt:i4>
      </vt:variant>
      <vt:variant>
        <vt:lpwstr>mailto:diego.monterocerpa@nrc.no</vt:lpwstr>
      </vt:variant>
      <vt:variant>
        <vt:lpwstr/>
      </vt:variant>
      <vt:variant>
        <vt:i4>7340050</vt:i4>
      </vt:variant>
      <vt:variant>
        <vt:i4>0</vt:i4>
      </vt:variant>
      <vt:variant>
        <vt:i4>0</vt:i4>
      </vt:variant>
      <vt:variant>
        <vt:i4>5</vt:i4>
      </vt:variant>
      <vt:variant>
        <vt:lpwstr>mailto:marcela.olarte@nrc.no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Técnico Línea 5: Concurso de Estímulos ‘Iniciativas que traman’ – COFM 2217, SCALE Colombia – Área Centro</dc:title>
  <dc:subject/>
  <dc:creator>David Villamizar</dc:creator>
  <cp:keywords/>
  <dc:description/>
  <cp:lastModifiedBy>David Andres Villamizar Gomez</cp:lastModifiedBy>
  <cp:revision>1169</cp:revision>
  <dcterms:created xsi:type="dcterms:W3CDTF">2024-02-16T22:47:00Z</dcterms:created>
  <dcterms:modified xsi:type="dcterms:W3CDTF">2024-04-01T19:14:00Z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0x0101006345441E5B8F3F47B160982769348F75</vt:lpwstr>
  </property>
  <property fmtid="{D5CDD505-2E9C-101B-9397-08002B2CF9AE}" pid="3" name="Microsoft Theme">
    <vt:lpwstr>Selmer 011</vt:lpwstr>
  </property>
  <property fmtid="{D5CDD505-2E9C-101B-9397-08002B2CF9AE}" pid="4" name="MediaServiceImageTags">
    <vt:lpwstr/>
  </property>
</Properties>
</file>