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322C5" w14:textId="77777777" w:rsidR="00F7747B" w:rsidRDefault="00F7747B" w:rsidP="00BB3CB1">
      <w:pPr>
        <w:spacing w:after="0" w:line="240" w:lineRule="auto"/>
        <w:rPr>
          <w:rFonts w:ascii="Roboto Light" w:hAnsi="Roboto Light"/>
          <w:sz w:val="18"/>
          <w:szCs w:val="18"/>
        </w:rPr>
      </w:pPr>
    </w:p>
    <w:p w14:paraId="04C2714F" w14:textId="77777777" w:rsidR="00293DC8" w:rsidRDefault="00293DC8" w:rsidP="00293DC8">
      <w:pPr>
        <w:spacing w:after="0" w:line="240" w:lineRule="auto"/>
        <w:rPr>
          <w:rFonts w:ascii="Roboto Light" w:hAnsi="Roboto Light"/>
          <w:sz w:val="18"/>
          <w:szCs w:val="18"/>
        </w:rPr>
      </w:pPr>
    </w:p>
    <w:p w14:paraId="2E1BE758" w14:textId="77777777" w:rsidR="00293DC8" w:rsidRDefault="00293DC8" w:rsidP="00293DC8">
      <w:pPr>
        <w:spacing w:after="0" w:line="240" w:lineRule="auto"/>
        <w:rPr>
          <w:rFonts w:ascii="Roboto Light" w:hAnsi="Roboto Light"/>
          <w:sz w:val="18"/>
          <w:szCs w:val="18"/>
        </w:rPr>
      </w:pPr>
    </w:p>
    <w:p w14:paraId="0C834EFA" w14:textId="328186C4" w:rsidR="00293DC8" w:rsidRDefault="00293DC8" w:rsidP="00293DC8">
      <w:pPr>
        <w:spacing w:after="0" w:line="240" w:lineRule="auto"/>
        <w:jc w:val="center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  <w:r w:rsidRPr="00CC2BB4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ANEXO </w:t>
      </w:r>
      <w:r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3</w:t>
      </w:r>
      <w:r w:rsidRPr="00CC2BB4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: </w:t>
      </w:r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>AUTORIZACIÓN AL REPRESENTANTE DE LA ORGANIZACIÓN O AGRUPACIÓN</w:t>
      </w:r>
    </w:p>
    <w:p w14:paraId="24798279" w14:textId="77777777" w:rsidR="00293DC8" w:rsidRDefault="00293DC8" w:rsidP="00293DC8">
      <w:pPr>
        <w:spacing w:after="0" w:line="240" w:lineRule="auto"/>
        <w:jc w:val="center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</w:p>
    <w:p w14:paraId="648F1187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</w:p>
    <w:p w14:paraId="5FA06360" w14:textId="5B3F3EA8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Los abajo firmantes, como miembros activos de la organización, colectividad o agrupación denominada </w:t>
      </w:r>
      <w:permStart w:id="165960669" w:edGrp="everyone"/>
      <w:r w:rsidRPr="00AE4E21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[nombre de la organización o agrupación</w:t>
      </w:r>
      <w:r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 en mayú</w:t>
      </w:r>
      <w:r w:rsidR="00A24793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s</w:t>
      </w:r>
      <w:r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cula sostenida</w:t>
      </w:r>
      <w:r w:rsidRPr="00AE4E21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]</w:t>
      </w:r>
      <w:permEnd w:id="165960669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, autorizamos a </w:t>
      </w:r>
      <w:permStart w:id="386016952" w:edGrp="everyone"/>
      <w:r w:rsidRPr="00AE4E21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[nombre del representante de la organización o agrupación</w:t>
      </w:r>
      <w:r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 en mayúscula sostenida</w:t>
      </w:r>
      <w:r w:rsidRPr="00AE4E21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]</w:t>
      </w:r>
      <w:permEnd w:id="386016952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, identificado con </w:t>
      </w:r>
      <w:permStart w:id="1382441818" w:edGrp="everyone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>[ingresar el tipo de documento]</w:t>
      </w:r>
      <w:permEnd w:id="1382441818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 No. </w:t>
      </w:r>
      <w:permStart w:id="1733054321" w:edGrp="everyone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>[ingresar el número de documento]</w:t>
      </w:r>
      <w:permEnd w:id="1733054321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, quien desempeña como representante de la organización o agrupación, para la presentación de la presente propuesta en el </w:t>
      </w:r>
      <w:r w:rsidRPr="00AE4E21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CONCURSO DE ESTÍMULOS PARA ORGANIZACIONES O AGRUPACIONES DE LA SOCIEDAD CIVIL JUVENILES</w:t>
      </w:r>
      <w:r w:rsidR="00824BE2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 xml:space="preserve"> ‘INICIATIVAS QUE TRAMAN’</w:t>
      </w:r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, promovida por el </w:t>
      </w:r>
      <w:r w:rsidRPr="00AE4E21">
        <w:rPr>
          <w:rFonts w:ascii="Roboto Light" w:eastAsia="Times New Roman" w:hAnsi="Roboto Light" w:cs="Calibri"/>
          <w:b/>
          <w:bCs/>
          <w:color w:val="000000"/>
          <w:sz w:val="22"/>
          <w:szCs w:val="22"/>
          <w:lang w:eastAsia="es-CO"/>
        </w:rPr>
        <w:t>CONSEJO NORUEGO PARA REFUGIADOS</w:t>
      </w:r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 en el año 2024.</w:t>
      </w:r>
    </w:p>
    <w:p w14:paraId="271132F7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</w:p>
    <w:p w14:paraId="59DD0672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Expedida a los </w:t>
      </w:r>
      <w:permStart w:id="781784963" w:edGrp="everyone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>[escriba en letras el número de la fecha (ingrese en este paréntesis el número de la fecha)]</w:t>
      </w:r>
      <w:permEnd w:id="781784963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 días del mes de </w:t>
      </w:r>
      <w:permStart w:id="1472420434" w:edGrp="everyone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>[escriba el mes]</w:t>
      </w:r>
      <w:permEnd w:id="1472420434"/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 xml:space="preserve"> del año 2024.</w:t>
      </w:r>
    </w:p>
    <w:p w14:paraId="0F4D1FA7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</w:p>
    <w:p w14:paraId="1CC41426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  <w:r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  <w:t>Atentamente,</w:t>
      </w:r>
    </w:p>
    <w:p w14:paraId="2945BE69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sz w:val="22"/>
          <w:szCs w:val="22"/>
          <w:lang w:eastAsia="es-CO"/>
        </w:rPr>
      </w:pPr>
    </w:p>
    <w:p w14:paraId="73A69C5B" w14:textId="77777777" w:rsidR="00293DC8" w:rsidRPr="00B67373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i/>
          <w:iCs/>
          <w:color w:val="FF0000"/>
          <w:lang w:eastAsia="es-CO"/>
        </w:rPr>
      </w:pPr>
      <w:permStart w:id="1477977849" w:edGrp="everyone"/>
      <w:r w:rsidRPr="00B67373">
        <w:rPr>
          <w:rFonts w:ascii="Roboto Light" w:eastAsia="Times New Roman" w:hAnsi="Roboto Light" w:cs="Calibri"/>
          <w:i/>
          <w:iCs/>
          <w:color w:val="FF0000"/>
          <w:lang w:eastAsia="es-CO"/>
        </w:rPr>
        <w:t>[Nota: elimine o añada filas de firma dependiendo del número de miembros. Elimine esta nota una vez haya realizado la edición, imprímalo y hágalo firmar. Digitalícelo y envíelo como documento escaneado]</w:t>
      </w:r>
      <w:permEnd w:id="1477977849"/>
    </w:p>
    <w:p w14:paraId="59C94392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lang w:eastAsia="es-CO"/>
        </w:rPr>
      </w:pPr>
    </w:p>
    <w:p w14:paraId="19322344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lang w:eastAsia="es-CO"/>
        </w:rPr>
      </w:pPr>
    </w:p>
    <w:p w14:paraId="337F9868" w14:textId="77777777" w:rsidR="00293DC8" w:rsidRDefault="00293DC8" w:rsidP="00293DC8">
      <w:pPr>
        <w:spacing w:after="0" w:line="240" w:lineRule="auto"/>
        <w:jc w:val="both"/>
        <w:rPr>
          <w:rFonts w:ascii="Roboto Light" w:eastAsia="Times New Roman" w:hAnsi="Roboto Light" w:cs="Calibri"/>
          <w:color w:val="000000"/>
          <w:lang w:eastAsia="es-CO"/>
        </w:rPr>
      </w:pPr>
    </w:p>
    <w:tbl>
      <w:tblPr>
        <w:tblStyle w:val="Tablaconcuadrcula"/>
        <w:tblW w:w="9923" w:type="dxa"/>
        <w:tblInd w:w="-147" w:type="dxa"/>
        <w:tblLook w:val="04A0" w:firstRow="1" w:lastRow="0" w:firstColumn="1" w:lastColumn="0" w:noHBand="0" w:noVBand="1"/>
      </w:tblPr>
      <w:tblGrid>
        <w:gridCol w:w="519"/>
        <w:gridCol w:w="3666"/>
        <w:gridCol w:w="1247"/>
        <w:gridCol w:w="1656"/>
        <w:gridCol w:w="2835"/>
      </w:tblGrid>
      <w:tr w:rsidR="00293DC8" w14:paraId="5E44CA05" w14:textId="77777777" w:rsidTr="004C5F95">
        <w:tc>
          <w:tcPr>
            <w:tcW w:w="519" w:type="dxa"/>
          </w:tcPr>
          <w:p w14:paraId="4106AA2B" w14:textId="77777777" w:rsidR="00293DC8" w:rsidRPr="005C7FFB" w:rsidRDefault="00293DC8" w:rsidP="004C5F95">
            <w:pPr>
              <w:jc w:val="center"/>
              <w:rPr>
                <w:rFonts w:ascii="Roboto Light" w:hAnsi="Roboto Light"/>
                <w:b/>
                <w:bCs/>
              </w:rPr>
            </w:pPr>
            <w:permStart w:id="592536880" w:edGrp="everyone"/>
            <w:r w:rsidRPr="005C7FFB">
              <w:rPr>
                <w:rFonts w:ascii="Roboto Light" w:hAnsi="Roboto Light"/>
                <w:b/>
                <w:bCs/>
              </w:rPr>
              <w:t>No.</w:t>
            </w:r>
          </w:p>
        </w:tc>
        <w:tc>
          <w:tcPr>
            <w:tcW w:w="3666" w:type="dxa"/>
          </w:tcPr>
          <w:p w14:paraId="37BB0C0A" w14:textId="77777777" w:rsidR="00293DC8" w:rsidRPr="005C7FFB" w:rsidRDefault="00293DC8" w:rsidP="004C5F95">
            <w:pPr>
              <w:jc w:val="center"/>
              <w:rPr>
                <w:rFonts w:ascii="Roboto Light" w:hAnsi="Roboto Light"/>
                <w:b/>
                <w:bCs/>
              </w:rPr>
            </w:pPr>
            <w:r w:rsidRPr="005C7FFB">
              <w:rPr>
                <w:rFonts w:ascii="Roboto Light" w:hAnsi="Roboto Light"/>
                <w:b/>
                <w:bCs/>
              </w:rPr>
              <w:t>Nombres y apellidos completos</w:t>
            </w:r>
          </w:p>
        </w:tc>
        <w:tc>
          <w:tcPr>
            <w:tcW w:w="1247" w:type="dxa"/>
          </w:tcPr>
          <w:p w14:paraId="1DC99C00" w14:textId="77777777" w:rsidR="00293DC8" w:rsidRPr="005C7FFB" w:rsidRDefault="00293DC8" w:rsidP="004C5F95">
            <w:pPr>
              <w:jc w:val="center"/>
              <w:rPr>
                <w:rFonts w:ascii="Roboto Light" w:hAnsi="Roboto Light"/>
                <w:b/>
                <w:bCs/>
              </w:rPr>
            </w:pPr>
            <w:r w:rsidRPr="005C7FFB">
              <w:rPr>
                <w:rFonts w:ascii="Roboto Light" w:hAnsi="Roboto Light"/>
                <w:b/>
                <w:bCs/>
              </w:rPr>
              <w:t>Tipo de documento</w:t>
            </w:r>
          </w:p>
        </w:tc>
        <w:tc>
          <w:tcPr>
            <w:tcW w:w="1656" w:type="dxa"/>
          </w:tcPr>
          <w:p w14:paraId="5A726099" w14:textId="77777777" w:rsidR="00293DC8" w:rsidRPr="005C7FFB" w:rsidRDefault="00293DC8" w:rsidP="004C5F95">
            <w:pPr>
              <w:jc w:val="center"/>
              <w:rPr>
                <w:rFonts w:ascii="Roboto Light" w:hAnsi="Roboto Light"/>
                <w:b/>
                <w:bCs/>
              </w:rPr>
            </w:pPr>
            <w:r w:rsidRPr="005C7FFB">
              <w:rPr>
                <w:rFonts w:ascii="Roboto Light" w:hAnsi="Roboto Light"/>
                <w:b/>
                <w:bCs/>
              </w:rPr>
              <w:t>Número de Documento</w:t>
            </w:r>
          </w:p>
        </w:tc>
        <w:tc>
          <w:tcPr>
            <w:tcW w:w="2835" w:type="dxa"/>
          </w:tcPr>
          <w:p w14:paraId="70F0BB0D" w14:textId="77777777" w:rsidR="00293DC8" w:rsidRPr="005C7FFB" w:rsidRDefault="00293DC8" w:rsidP="004C5F95">
            <w:pPr>
              <w:jc w:val="center"/>
              <w:rPr>
                <w:rFonts w:ascii="Roboto Light" w:hAnsi="Roboto Light"/>
                <w:b/>
                <w:bCs/>
              </w:rPr>
            </w:pPr>
            <w:r w:rsidRPr="005C7FFB">
              <w:rPr>
                <w:rFonts w:ascii="Roboto Light" w:hAnsi="Roboto Light"/>
                <w:b/>
                <w:bCs/>
              </w:rPr>
              <w:t>Firma</w:t>
            </w:r>
          </w:p>
        </w:tc>
      </w:tr>
      <w:tr w:rsidR="00293DC8" w14:paraId="23A9A103" w14:textId="77777777" w:rsidTr="004C5F95">
        <w:tc>
          <w:tcPr>
            <w:tcW w:w="519" w:type="dxa"/>
          </w:tcPr>
          <w:p w14:paraId="10071C07" w14:textId="77777777" w:rsidR="00293DC8" w:rsidRDefault="00293DC8" w:rsidP="004C5F95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1</w:t>
            </w:r>
          </w:p>
        </w:tc>
        <w:tc>
          <w:tcPr>
            <w:tcW w:w="3666" w:type="dxa"/>
          </w:tcPr>
          <w:p w14:paraId="7BCAF5D5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3445DC8C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772ABD8C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3DB6AA22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</w:tr>
      <w:tr w:rsidR="00293DC8" w14:paraId="1E82497E" w14:textId="77777777" w:rsidTr="004C5F95">
        <w:tc>
          <w:tcPr>
            <w:tcW w:w="519" w:type="dxa"/>
          </w:tcPr>
          <w:p w14:paraId="3D92AE95" w14:textId="77777777" w:rsidR="00293DC8" w:rsidRDefault="00293DC8" w:rsidP="004C5F95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2</w:t>
            </w:r>
          </w:p>
        </w:tc>
        <w:tc>
          <w:tcPr>
            <w:tcW w:w="3666" w:type="dxa"/>
          </w:tcPr>
          <w:p w14:paraId="3F405056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2156D4A7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1B28C33E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05D6DA53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</w:tr>
      <w:tr w:rsidR="00293DC8" w14:paraId="71A39BF2" w14:textId="77777777" w:rsidTr="004C5F95">
        <w:tc>
          <w:tcPr>
            <w:tcW w:w="519" w:type="dxa"/>
          </w:tcPr>
          <w:p w14:paraId="074A281D" w14:textId="77777777" w:rsidR="00293DC8" w:rsidRDefault="00293DC8" w:rsidP="004C5F95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3</w:t>
            </w:r>
          </w:p>
        </w:tc>
        <w:tc>
          <w:tcPr>
            <w:tcW w:w="3666" w:type="dxa"/>
          </w:tcPr>
          <w:p w14:paraId="42F1A2FF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4B06EEE5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6407B45C" w14:textId="6069C423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169F2037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</w:tr>
      <w:tr w:rsidR="00293DC8" w14:paraId="31EBE4D1" w14:textId="77777777" w:rsidTr="004C5F95">
        <w:tc>
          <w:tcPr>
            <w:tcW w:w="519" w:type="dxa"/>
          </w:tcPr>
          <w:p w14:paraId="2CA27512" w14:textId="77777777" w:rsidR="00293DC8" w:rsidRDefault="00293DC8" w:rsidP="004C5F95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4</w:t>
            </w:r>
          </w:p>
        </w:tc>
        <w:tc>
          <w:tcPr>
            <w:tcW w:w="3666" w:type="dxa"/>
          </w:tcPr>
          <w:p w14:paraId="6F720B94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05331705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1406BDD0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61AC815E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</w:tr>
      <w:tr w:rsidR="00293DC8" w14:paraId="7E2F01B8" w14:textId="77777777" w:rsidTr="004C5F95">
        <w:tc>
          <w:tcPr>
            <w:tcW w:w="519" w:type="dxa"/>
          </w:tcPr>
          <w:p w14:paraId="41B5EE75" w14:textId="77777777" w:rsidR="00293DC8" w:rsidRDefault="00293DC8" w:rsidP="004C5F95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5</w:t>
            </w:r>
          </w:p>
        </w:tc>
        <w:tc>
          <w:tcPr>
            <w:tcW w:w="3666" w:type="dxa"/>
          </w:tcPr>
          <w:p w14:paraId="7B89D1BF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71408505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533BFBBD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3F35634B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</w:tr>
      <w:tr w:rsidR="00293DC8" w14:paraId="4C4B0EC7" w14:textId="77777777" w:rsidTr="004C5F95">
        <w:tc>
          <w:tcPr>
            <w:tcW w:w="519" w:type="dxa"/>
          </w:tcPr>
          <w:p w14:paraId="6C61E900" w14:textId="77777777" w:rsidR="00293DC8" w:rsidRDefault="00293DC8" w:rsidP="004C5F95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6</w:t>
            </w:r>
          </w:p>
        </w:tc>
        <w:tc>
          <w:tcPr>
            <w:tcW w:w="3666" w:type="dxa"/>
          </w:tcPr>
          <w:p w14:paraId="03349A44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140EE086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19C8228A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2DE1D8E8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</w:tr>
      <w:tr w:rsidR="00293DC8" w14:paraId="38972257" w14:textId="77777777" w:rsidTr="004C5F95">
        <w:tc>
          <w:tcPr>
            <w:tcW w:w="519" w:type="dxa"/>
          </w:tcPr>
          <w:p w14:paraId="7682C19B" w14:textId="77777777" w:rsidR="00293DC8" w:rsidRDefault="00293DC8" w:rsidP="004C5F95">
            <w:pPr>
              <w:jc w:val="center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7</w:t>
            </w:r>
          </w:p>
        </w:tc>
        <w:tc>
          <w:tcPr>
            <w:tcW w:w="3666" w:type="dxa"/>
          </w:tcPr>
          <w:p w14:paraId="114A44EF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247" w:type="dxa"/>
          </w:tcPr>
          <w:p w14:paraId="69432E68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1656" w:type="dxa"/>
          </w:tcPr>
          <w:p w14:paraId="515844B7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  <w:tc>
          <w:tcPr>
            <w:tcW w:w="2835" w:type="dxa"/>
          </w:tcPr>
          <w:p w14:paraId="425100C3" w14:textId="77777777" w:rsidR="00293DC8" w:rsidRDefault="00293DC8" w:rsidP="004C5F95">
            <w:pPr>
              <w:jc w:val="both"/>
              <w:rPr>
                <w:rFonts w:ascii="Roboto Light" w:hAnsi="Roboto Light"/>
              </w:rPr>
            </w:pPr>
          </w:p>
        </w:tc>
      </w:tr>
      <w:permEnd w:id="592536880"/>
    </w:tbl>
    <w:p w14:paraId="0906C17F" w14:textId="77777777" w:rsidR="003442F0" w:rsidRDefault="003442F0" w:rsidP="00293DC8">
      <w:pPr>
        <w:spacing w:after="0" w:line="240" w:lineRule="auto"/>
        <w:jc w:val="both"/>
        <w:rPr>
          <w:rFonts w:ascii="Roboto Light" w:hAnsi="Roboto Light"/>
        </w:rPr>
      </w:pPr>
    </w:p>
    <w:p w14:paraId="087DBAA7" w14:textId="77777777" w:rsidR="00293DC8" w:rsidRPr="00293DC8" w:rsidRDefault="00293DC8" w:rsidP="00293DC8">
      <w:pPr>
        <w:rPr>
          <w:rFonts w:ascii="Roboto Light" w:hAnsi="Roboto Light"/>
        </w:rPr>
      </w:pPr>
    </w:p>
    <w:p w14:paraId="5246F1D0" w14:textId="77777777" w:rsidR="00293DC8" w:rsidRPr="00293DC8" w:rsidRDefault="00293DC8" w:rsidP="00293DC8">
      <w:pPr>
        <w:rPr>
          <w:rFonts w:ascii="Roboto Light" w:hAnsi="Roboto Light"/>
        </w:rPr>
      </w:pPr>
    </w:p>
    <w:p w14:paraId="4E60C998" w14:textId="77777777" w:rsidR="00293DC8" w:rsidRPr="00293DC8" w:rsidRDefault="00293DC8" w:rsidP="00293DC8">
      <w:pPr>
        <w:rPr>
          <w:rFonts w:ascii="Roboto Light" w:hAnsi="Roboto Light"/>
        </w:rPr>
      </w:pPr>
    </w:p>
    <w:p w14:paraId="373DB421" w14:textId="77777777" w:rsidR="00293DC8" w:rsidRPr="00293DC8" w:rsidRDefault="00293DC8" w:rsidP="00293DC8">
      <w:pPr>
        <w:rPr>
          <w:rFonts w:ascii="Roboto Light" w:hAnsi="Roboto Light"/>
        </w:rPr>
      </w:pPr>
    </w:p>
    <w:p w14:paraId="4D4CB300" w14:textId="77777777" w:rsidR="00293DC8" w:rsidRPr="00293DC8" w:rsidRDefault="00293DC8" w:rsidP="00293DC8">
      <w:pPr>
        <w:rPr>
          <w:rFonts w:ascii="Roboto Light" w:hAnsi="Roboto Light"/>
        </w:rPr>
      </w:pPr>
    </w:p>
    <w:p w14:paraId="33D53C25" w14:textId="77777777" w:rsidR="00293DC8" w:rsidRDefault="00293DC8" w:rsidP="00293DC8">
      <w:pPr>
        <w:rPr>
          <w:rFonts w:ascii="Roboto Light" w:hAnsi="Roboto Light"/>
        </w:rPr>
      </w:pPr>
    </w:p>
    <w:p w14:paraId="0B211B03" w14:textId="1015E8D5" w:rsidR="00293DC8" w:rsidRPr="00293DC8" w:rsidRDefault="00293DC8" w:rsidP="00293DC8">
      <w:pPr>
        <w:tabs>
          <w:tab w:val="left" w:pos="3336"/>
        </w:tabs>
        <w:rPr>
          <w:rFonts w:ascii="Roboto Light" w:hAnsi="Roboto Light"/>
        </w:rPr>
      </w:pPr>
      <w:r>
        <w:rPr>
          <w:rFonts w:ascii="Roboto Light" w:hAnsi="Roboto Light"/>
        </w:rPr>
        <w:tab/>
      </w:r>
    </w:p>
    <w:sectPr w:rsidR="00293DC8" w:rsidRPr="00293DC8" w:rsidSect="00F63D66">
      <w:headerReference w:type="first" r:id="rId12"/>
      <w:footerReference w:type="first" r:id="rId13"/>
      <w:pgSz w:w="11906" w:h="16838"/>
      <w:pgMar w:top="1134" w:right="1134" w:bottom="1134" w:left="1134" w:header="567" w:footer="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BA633" w14:textId="77777777" w:rsidR="0003019A" w:rsidRDefault="0003019A" w:rsidP="00342DE1">
      <w:pPr>
        <w:spacing w:after="0"/>
      </w:pPr>
      <w:r>
        <w:separator/>
      </w:r>
    </w:p>
  </w:endnote>
  <w:endnote w:type="continuationSeparator" w:id="0">
    <w:p w14:paraId="05B1C5B1" w14:textId="77777777" w:rsidR="0003019A" w:rsidRDefault="0003019A" w:rsidP="00342DE1">
      <w:pPr>
        <w:spacing w:after="0"/>
      </w:pPr>
      <w:r>
        <w:continuationSeparator/>
      </w:r>
    </w:p>
  </w:endnote>
  <w:endnote w:type="continuationNotice" w:id="1">
    <w:p w14:paraId="7CA8A8AD" w14:textId="77777777" w:rsidR="0003019A" w:rsidRDefault="000301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30B7CC62-D6BF-43CB-BBC6-0BED39324B2E}"/>
    <w:embedBold r:id="rId2" w:fontKey="{F71E967B-1DEF-49A1-A1F4-D547B5E96631}"/>
    <w:embedItalic r:id="rId3" w:fontKey="{C631498B-46EF-43E9-99CB-8EBCCE903AE3}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  <w:embedRegular r:id="rId4" w:fontKey="{FAAF6A10-1DF7-4BC3-89CC-9272DA0EA966}"/>
    <w:embedBold r:id="rId5" w:fontKey="{F8E04A02-9091-4D74-8C0D-417870B03676}"/>
    <w:embedItalic r:id="rId6" w:fontKey="{D67A0F9E-71F9-4339-9503-DAF179C2E21A}"/>
    <w:embedBoldItalic r:id="rId7" w:fontKey="{E78C0B44-A51C-4DA5-A437-029800267C11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7AF9E08F-9F22-49BE-8A3D-E7C1C1C4C2FB}"/>
    <w:embedBold r:id="rId9" w:fontKey="{3B7B1BCD-8529-45B7-A59C-831056A74179}"/>
    <w:embedItalic r:id="rId10" w:fontKey="{9E04D1E3-6FD0-4C63-851C-F9314D7E2C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452E730-EF7F-4DDF-B3F0-FB85625B1F20}"/>
    <w:embedBold r:id="rId12" w:fontKey="{43B2B377-39D3-46D6-9BB7-CCBE6B63D90C}"/>
    <w:embedItalic r:id="rId13" w:fontKey="{A7C39387-93D4-4335-BF88-FB681C5483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7F639EB0-D438-420F-A370-2AB24600F1B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8805284C-828C-492E-BBF2-A51772ED20C0}"/>
  </w:font>
  <w:font w:name="___WRD_EMBED_SUB_176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433F" w14:textId="71D8A481" w:rsidR="007D12F3" w:rsidRPr="00E201EB" w:rsidRDefault="007D12F3" w:rsidP="00E201EB">
    <w:pPr>
      <w:pStyle w:val="Piedepgina"/>
      <w:jc w:val="right"/>
      <w:rPr>
        <w:rFonts w:ascii="Roboto Light" w:hAnsi="Roboto Light"/>
        <w:i/>
        <w:iCs/>
        <w:szCs w:val="16"/>
      </w:rPr>
    </w:pPr>
    <w:r w:rsidRPr="00DD7067">
      <w:rPr>
        <w:rFonts w:ascii="Roboto Light" w:hAnsi="Roboto Light"/>
        <w:i/>
        <w:iCs/>
        <w:szCs w:val="16"/>
      </w:rPr>
      <w:t xml:space="preserve">Anexo </w:t>
    </w:r>
    <w:r w:rsidR="00293DC8">
      <w:rPr>
        <w:rFonts w:ascii="Roboto Light" w:hAnsi="Roboto Light"/>
        <w:i/>
        <w:iCs/>
        <w:szCs w:val="16"/>
      </w:rPr>
      <w:t>3</w:t>
    </w:r>
    <w:r>
      <w:rPr>
        <w:rFonts w:ascii="Roboto Light" w:hAnsi="Roboto Light"/>
        <w:i/>
        <w:iCs/>
        <w:szCs w:val="16"/>
      </w:rPr>
      <w:t xml:space="preserve">: </w:t>
    </w:r>
    <w:r w:rsidR="00293DC8">
      <w:rPr>
        <w:rFonts w:ascii="Roboto Light" w:hAnsi="Roboto Light"/>
        <w:i/>
        <w:iCs/>
        <w:szCs w:val="16"/>
      </w:rPr>
      <w:t xml:space="preserve">Autorización al representante </w:t>
    </w:r>
    <w:r w:rsidR="00EE6D55">
      <w:rPr>
        <w:rFonts w:ascii="Roboto Light" w:hAnsi="Roboto Light"/>
        <w:i/>
        <w:iCs/>
        <w:szCs w:val="16"/>
      </w:rPr>
      <w:t>de la Organización o Agrupación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B46AE" w14:textId="77777777" w:rsidR="0003019A" w:rsidRDefault="0003019A" w:rsidP="00342DE1">
      <w:pPr>
        <w:spacing w:after="0"/>
      </w:pPr>
      <w:r>
        <w:separator/>
      </w:r>
    </w:p>
  </w:footnote>
  <w:footnote w:type="continuationSeparator" w:id="0">
    <w:p w14:paraId="6F7C0B62" w14:textId="77777777" w:rsidR="0003019A" w:rsidRDefault="0003019A" w:rsidP="00342DE1">
      <w:pPr>
        <w:spacing w:after="0"/>
      </w:pPr>
      <w:r>
        <w:continuationSeparator/>
      </w:r>
    </w:p>
  </w:footnote>
  <w:footnote w:type="continuationNotice" w:id="1">
    <w:p w14:paraId="5DD3E36E" w14:textId="77777777" w:rsidR="0003019A" w:rsidRDefault="000301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4C3B5" w14:textId="77777777" w:rsidR="00293DC8" w:rsidRPr="0033324C" w:rsidRDefault="00293DC8" w:rsidP="00E95F75">
    <w:pPr>
      <w:pStyle w:val="Encabezado"/>
      <w:jc w:val="center"/>
    </w:pPr>
    <w:r>
      <w:rPr>
        <w:noProof/>
      </w:rPr>
      <w:drawing>
        <wp:inline distT="0" distB="0" distL="0" distR="0" wp14:anchorId="2114A3F0" wp14:editId="2FE1F5F8">
          <wp:extent cx="1104900" cy="891821"/>
          <wp:effectExtent l="0" t="0" r="0" b="3810"/>
          <wp:docPr id="205710873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663621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279" cy="905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20C22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30A13A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D2F4DA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929B0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8C7B34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42838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085D5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834A410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4C0D2E"/>
    <w:multiLevelType w:val="hybridMultilevel"/>
    <w:tmpl w:val="2CF413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197785"/>
    <w:multiLevelType w:val="hybridMultilevel"/>
    <w:tmpl w:val="F082561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670C9E"/>
    <w:multiLevelType w:val="hybridMultilevel"/>
    <w:tmpl w:val="63FAC5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A40FE6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2" w15:restartNumberingAfterBreak="0">
    <w:nsid w:val="0E841D63"/>
    <w:multiLevelType w:val="hybridMultilevel"/>
    <w:tmpl w:val="61F8FF5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0419A2"/>
    <w:multiLevelType w:val="multilevel"/>
    <w:tmpl w:val="0414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CF76830"/>
    <w:multiLevelType w:val="multilevel"/>
    <w:tmpl w:val="D19E4D6A"/>
    <w:numStyleLink w:val="Liste1"/>
  </w:abstractNum>
  <w:abstractNum w:abstractNumId="15" w15:restartNumberingAfterBreak="0">
    <w:nsid w:val="20D12B91"/>
    <w:multiLevelType w:val="hybridMultilevel"/>
    <w:tmpl w:val="BFBC294A"/>
    <w:lvl w:ilvl="0" w:tplc="6DB2DA06">
      <w:start w:val="7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B596C"/>
    <w:multiLevelType w:val="hybridMultilevel"/>
    <w:tmpl w:val="263665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3D628C"/>
    <w:multiLevelType w:val="hybridMultilevel"/>
    <w:tmpl w:val="D208171C"/>
    <w:lvl w:ilvl="0" w:tplc="E8025966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F57F2"/>
    <w:multiLevelType w:val="hybridMultilevel"/>
    <w:tmpl w:val="374006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E756F1"/>
    <w:multiLevelType w:val="hybridMultilevel"/>
    <w:tmpl w:val="41C0C57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C6C75"/>
    <w:multiLevelType w:val="hybridMultilevel"/>
    <w:tmpl w:val="D90AD38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530FDA"/>
    <w:multiLevelType w:val="hybridMultilevel"/>
    <w:tmpl w:val="29A4F4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5E5590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357C1844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994DF5"/>
    <w:multiLevelType w:val="hybridMultilevel"/>
    <w:tmpl w:val="D90AD38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A62EB4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251E1F"/>
    <w:multiLevelType w:val="hybridMultilevel"/>
    <w:tmpl w:val="BBF06C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333E0C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28D6FCD"/>
    <w:multiLevelType w:val="hybridMultilevel"/>
    <w:tmpl w:val="73D6659E"/>
    <w:lvl w:ilvl="0" w:tplc="B7444E44">
      <w:start w:val="3"/>
      <w:numFmt w:val="bullet"/>
      <w:lvlText w:val="-"/>
      <w:lvlJc w:val="left"/>
      <w:pPr>
        <w:ind w:left="720" w:hanging="360"/>
      </w:pPr>
      <w:rPr>
        <w:rFonts w:ascii="Roboto Light" w:eastAsiaTheme="minorHAnsi" w:hAnsi="Roboto Light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4C0FC6"/>
    <w:multiLevelType w:val="multilevel"/>
    <w:tmpl w:val="4A948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448310A1"/>
    <w:multiLevelType w:val="hybridMultilevel"/>
    <w:tmpl w:val="BBF06C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4482C"/>
    <w:multiLevelType w:val="hybridMultilevel"/>
    <w:tmpl w:val="361C3E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0020ED"/>
    <w:multiLevelType w:val="hybridMultilevel"/>
    <w:tmpl w:val="361C3E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765B79"/>
    <w:multiLevelType w:val="hybridMultilevel"/>
    <w:tmpl w:val="D68C669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823C31"/>
    <w:multiLevelType w:val="hybridMultilevel"/>
    <w:tmpl w:val="61E03EC6"/>
    <w:lvl w:ilvl="0" w:tplc="8428906E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240A0019" w:tentative="1">
      <w:start w:val="1"/>
      <w:numFmt w:val="lowerLetter"/>
      <w:lvlText w:val="%2."/>
      <w:lvlJc w:val="left"/>
      <w:pPr>
        <w:ind w:left="1307" w:hanging="360"/>
      </w:pPr>
    </w:lvl>
    <w:lvl w:ilvl="2" w:tplc="240A001B" w:tentative="1">
      <w:start w:val="1"/>
      <w:numFmt w:val="lowerRoman"/>
      <w:lvlText w:val="%3."/>
      <w:lvlJc w:val="right"/>
      <w:pPr>
        <w:ind w:left="2027" w:hanging="180"/>
      </w:pPr>
    </w:lvl>
    <w:lvl w:ilvl="3" w:tplc="240A000F" w:tentative="1">
      <w:start w:val="1"/>
      <w:numFmt w:val="decimal"/>
      <w:lvlText w:val="%4."/>
      <w:lvlJc w:val="left"/>
      <w:pPr>
        <w:ind w:left="2747" w:hanging="360"/>
      </w:pPr>
    </w:lvl>
    <w:lvl w:ilvl="4" w:tplc="240A0019" w:tentative="1">
      <w:start w:val="1"/>
      <w:numFmt w:val="lowerLetter"/>
      <w:lvlText w:val="%5."/>
      <w:lvlJc w:val="left"/>
      <w:pPr>
        <w:ind w:left="3467" w:hanging="360"/>
      </w:pPr>
    </w:lvl>
    <w:lvl w:ilvl="5" w:tplc="240A001B" w:tentative="1">
      <w:start w:val="1"/>
      <w:numFmt w:val="lowerRoman"/>
      <w:lvlText w:val="%6."/>
      <w:lvlJc w:val="right"/>
      <w:pPr>
        <w:ind w:left="4187" w:hanging="180"/>
      </w:pPr>
    </w:lvl>
    <w:lvl w:ilvl="6" w:tplc="240A000F" w:tentative="1">
      <w:start w:val="1"/>
      <w:numFmt w:val="decimal"/>
      <w:lvlText w:val="%7."/>
      <w:lvlJc w:val="left"/>
      <w:pPr>
        <w:ind w:left="4907" w:hanging="360"/>
      </w:pPr>
    </w:lvl>
    <w:lvl w:ilvl="7" w:tplc="240A0019" w:tentative="1">
      <w:start w:val="1"/>
      <w:numFmt w:val="lowerLetter"/>
      <w:lvlText w:val="%8."/>
      <w:lvlJc w:val="left"/>
      <w:pPr>
        <w:ind w:left="5627" w:hanging="360"/>
      </w:pPr>
    </w:lvl>
    <w:lvl w:ilvl="8" w:tplc="24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5" w15:restartNumberingAfterBreak="0">
    <w:nsid w:val="4EDE64CC"/>
    <w:multiLevelType w:val="hybridMultilevel"/>
    <w:tmpl w:val="61E03EC6"/>
    <w:lvl w:ilvl="0" w:tplc="FFFFFFFF">
      <w:start w:val="1"/>
      <w:numFmt w:val="upperRoman"/>
      <w:lvlText w:val="%1."/>
      <w:lvlJc w:val="left"/>
      <w:pPr>
        <w:ind w:left="947" w:hanging="720"/>
      </w:pPr>
      <w:rPr>
        <w:rFonts w:hint="default"/>
        <w:color w:val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307" w:hanging="360"/>
      </w:pPr>
    </w:lvl>
    <w:lvl w:ilvl="2" w:tplc="FFFFFFFF" w:tentative="1">
      <w:start w:val="1"/>
      <w:numFmt w:val="lowerRoman"/>
      <w:lvlText w:val="%3."/>
      <w:lvlJc w:val="right"/>
      <w:pPr>
        <w:ind w:left="2027" w:hanging="180"/>
      </w:pPr>
    </w:lvl>
    <w:lvl w:ilvl="3" w:tplc="FFFFFFFF" w:tentative="1">
      <w:start w:val="1"/>
      <w:numFmt w:val="decimal"/>
      <w:lvlText w:val="%4."/>
      <w:lvlJc w:val="left"/>
      <w:pPr>
        <w:ind w:left="2747" w:hanging="360"/>
      </w:pPr>
    </w:lvl>
    <w:lvl w:ilvl="4" w:tplc="FFFFFFFF" w:tentative="1">
      <w:start w:val="1"/>
      <w:numFmt w:val="lowerLetter"/>
      <w:lvlText w:val="%5."/>
      <w:lvlJc w:val="left"/>
      <w:pPr>
        <w:ind w:left="3467" w:hanging="360"/>
      </w:pPr>
    </w:lvl>
    <w:lvl w:ilvl="5" w:tplc="FFFFFFFF" w:tentative="1">
      <w:start w:val="1"/>
      <w:numFmt w:val="lowerRoman"/>
      <w:lvlText w:val="%6."/>
      <w:lvlJc w:val="right"/>
      <w:pPr>
        <w:ind w:left="4187" w:hanging="180"/>
      </w:pPr>
    </w:lvl>
    <w:lvl w:ilvl="6" w:tplc="FFFFFFFF" w:tentative="1">
      <w:start w:val="1"/>
      <w:numFmt w:val="decimal"/>
      <w:lvlText w:val="%7."/>
      <w:lvlJc w:val="left"/>
      <w:pPr>
        <w:ind w:left="4907" w:hanging="360"/>
      </w:pPr>
    </w:lvl>
    <w:lvl w:ilvl="7" w:tplc="FFFFFFFF" w:tentative="1">
      <w:start w:val="1"/>
      <w:numFmt w:val="lowerLetter"/>
      <w:lvlText w:val="%8."/>
      <w:lvlJc w:val="left"/>
      <w:pPr>
        <w:ind w:left="5627" w:hanging="360"/>
      </w:pPr>
    </w:lvl>
    <w:lvl w:ilvl="8" w:tplc="FFFFFFFF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6" w15:restartNumberingAfterBreak="0">
    <w:nsid w:val="54F17463"/>
    <w:multiLevelType w:val="hybridMultilevel"/>
    <w:tmpl w:val="3D123E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4D41DD"/>
    <w:multiLevelType w:val="hybridMultilevel"/>
    <w:tmpl w:val="04E4FC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8E6A6F"/>
    <w:multiLevelType w:val="hybridMultilevel"/>
    <w:tmpl w:val="DED4FD0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122854"/>
    <w:multiLevelType w:val="hybridMultilevel"/>
    <w:tmpl w:val="90CC7F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92992"/>
    <w:multiLevelType w:val="hybridMultilevel"/>
    <w:tmpl w:val="E034DB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964E5C"/>
    <w:multiLevelType w:val="multilevel"/>
    <w:tmpl w:val="D19E4D6A"/>
    <w:styleLink w:val="Liste1"/>
    <w:lvl w:ilvl="0">
      <w:start w:val="1"/>
      <w:numFmt w:val="bullet"/>
      <w:pStyle w:val="Listaconvietas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>
      <w:start w:val="1"/>
      <w:numFmt w:val="bullet"/>
      <w:pStyle w:val="Listaconvietas2"/>
      <w:lvlText w:val="–"/>
      <w:lvlJc w:val="left"/>
      <w:pPr>
        <w:ind w:left="216" w:firstLine="0"/>
      </w:pPr>
      <w:rPr>
        <w:rFonts w:ascii="Roboto Light" w:hAnsi="Roboto 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DC3CC3"/>
    <w:multiLevelType w:val="multilevel"/>
    <w:tmpl w:val="A712C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0831802"/>
    <w:multiLevelType w:val="hybridMultilevel"/>
    <w:tmpl w:val="3A2CF5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3419F3"/>
    <w:multiLevelType w:val="hybridMultilevel"/>
    <w:tmpl w:val="19D8C5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4D40D8"/>
    <w:multiLevelType w:val="hybridMultilevel"/>
    <w:tmpl w:val="5EA201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8E386D"/>
    <w:multiLevelType w:val="hybridMultilevel"/>
    <w:tmpl w:val="FB3AA1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83375F"/>
    <w:multiLevelType w:val="hybridMultilevel"/>
    <w:tmpl w:val="D43CB602"/>
    <w:lvl w:ilvl="0" w:tplc="CF708C7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07" w:hanging="360"/>
      </w:pPr>
    </w:lvl>
    <w:lvl w:ilvl="2" w:tplc="240A001B" w:tentative="1">
      <w:start w:val="1"/>
      <w:numFmt w:val="lowerRoman"/>
      <w:lvlText w:val="%3."/>
      <w:lvlJc w:val="right"/>
      <w:pPr>
        <w:ind w:left="2027" w:hanging="180"/>
      </w:pPr>
    </w:lvl>
    <w:lvl w:ilvl="3" w:tplc="240A000F" w:tentative="1">
      <w:start w:val="1"/>
      <w:numFmt w:val="decimal"/>
      <w:lvlText w:val="%4."/>
      <w:lvlJc w:val="left"/>
      <w:pPr>
        <w:ind w:left="2747" w:hanging="360"/>
      </w:pPr>
    </w:lvl>
    <w:lvl w:ilvl="4" w:tplc="240A0019" w:tentative="1">
      <w:start w:val="1"/>
      <w:numFmt w:val="lowerLetter"/>
      <w:lvlText w:val="%5."/>
      <w:lvlJc w:val="left"/>
      <w:pPr>
        <w:ind w:left="3467" w:hanging="360"/>
      </w:pPr>
    </w:lvl>
    <w:lvl w:ilvl="5" w:tplc="240A001B" w:tentative="1">
      <w:start w:val="1"/>
      <w:numFmt w:val="lowerRoman"/>
      <w:lvlText w:val="%6."/>
      <w:lvlJc w:val="right"/>
      <w:pPr>
        <w:ind w:left="4187" w:hanging="180"/>
      </w:pPr>
    </w:lvl>
    <w:lvl w:ilvl="6" w:tplc="240A000F" w:tentative="1">
      <w:start w:val="1"/>
      <w:numFmt w:val="decimal"/>
      <w:lvlText w:val="%7."/>
      <w:lvlJc w:val="left"/>
      <w:pPr>
        <w:ind w:left="4907" w:hanging="360"/>
      </w:pPr>
    </w:lvl>
    <w:lvl w:ilvl="7" w:tplc="240A0019" w:tentative="1">
      <w:start w:val="1"/>
      <w:numFmt w:val="lowerLetter"/>
      <w:lvlText w:val="%8."/>
      <w:lvlJc w:val="left"/>
      <w:pPr>
        <w:ind w:left="5627" w:hanging="360"/>
      </w:pPr>
    </w:lvl>
    <w:lvl w:ilvl="8" w:tplc="24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8" w15:restartNumberingAfterBreak="0">
    <w:nsid w:val="7AF028A9"/>
    <w:multiLevelType w:val="hybridMultilevel"/>
    <w:tmpl w:val="EE1094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B50916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7E776C77"/>
    <w:multiLevelType w:val="hybridMultilevel"/>
    <w:tmpl w:val="352639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121055">
    <w:abstractNumId w:val="49"/>
  </w:num>
  <w:num w:numId="2" w16cid:durableId="212615770">
    <w:abstractNumId w:val="27"/>
  </w:num>
  <w:num w:numId="3" w16cid:durableId="1294212645">
    <w:abstractNumId w:val="13"/>
  </w:num>
  <w:num w:numId="4" w16cid:durableId="288705727">
    <w:abstractNumId w:val="6"/>
  </w:num>
  <w:num w:numId="5" w16cid:durableId="574972214">
    <w:abstractNumId w:val="5"/>
  </w:num>
  <w:num w:numId="6" w16cid:durableId="1292782059">
    <w:abstractNumId w:val="4"/>
  </w:num>
  <w:num w:numId="7" w16cid:durableId="734547719">
    <w:abstractNumId w:val="7"/>
  </w:num>
  <w:num w:numId="8" w16cid:durableId="627857791">
    <w:abstractNumId w:val="3"/>
  </w:num>
  <w:num w:numId="9" w16cid:durableId="1290433108">
    <w:abstractNumId w:val="2"/>
  </w:num>
  <w:num w:numId="10" w16cid:durableId="1201476872">
    <w:abstractNumId w:val="1"/>
  </w:num>
  <w:num w:numId="11" w16cid:durableId="730924908">
    <w:abstractNumId w:val="0"/>
  </w:num>
  <w:num w:numId="12" w16cid:durableId="222373811">
    <w:abstractNumId w:val="17"/>
  </w:num>
  <w:num w:numId="13" w16cid:durableId="1953516076">
    <w:abstractNumId w:val="41"/>
  </w:num>
  <w:num w:numId="14" w16cid:durableId="1120534620">
    <w:abstractNumId w:val="14"/>
  </w:num>
  <w:num w:numId="15" w16cid:durableId="1532690927">
    <w:abstractNumId w:val="42"/>
  </w:num>
  <w:num w:numId="16" w16cid:durableId="365260076">
    <w:abstractNumId w:val="48"/>
  </w:num>
  <w:num w:numId="17" w16cid:durableId="1303922882">
    <w:abstractNumId w:val="9"/>
  </w:num>
  <w:num w:numId="18" w16cid:durableId="1835799522">
    <w:abstractNumId w:val="24"/>
  </w:num>
  <w:num w:numId="19" w16cid:durableId="403336337">
    <w:abstractNumId w:val="20"/>
  </w:num>
  <w:num w:numId="20" w16cid:durableId="120154424">
    <w:abstractNumId w:val="28"/>
  </w:num>
  <w:num w:numId="21" w16cid:durableId="306475742">
    <w:abstractNumId w:val="38"/>
  </w:num>
  <w:num w:numId="22" w16cid:durableId="658964923">
    <w:abstractNumId w:val="19"/>
  </w:num>
  <w:num w:numId="23" w16cid:durableId="592907168">
    <w:abstractNumId w:val="18"/>
  </w:num>
  <w:num w:numId="24" w16cid:durableId="572357123">
    <w:abstractNumId w:val="10"/>
  </w:num>
  <w:num w:numId="25" w16cid:durableId="1342588108">
    <w:abstractNumId w:val="29"/>
  </w:num>
  <w:num w:numId="26" w16cid:durableId="598417904">
    <w:abstractNumId w:val="31"/>
  </w:num>
  <w:num w:numId="27" w16cid:durableId="1337340971">
    <w:abstractNumId w:val="32"/>
  </w:num>
  <w:num w:numId="28" w16cid:durableId="678704864">
    <w:abstractNumId w:val="26"/>
  </w:num>
  <w:num w:numId="29" w16cid:durableId="349994499">
    <w:abstractNumId w:val="30"/>
  </w:num>
  <w:num w:numId="30" w16cid:durableId="409229602">
    <w:abstractNumId w:val="23"/>
  </w:num>
  <w:num w:numId="31" w16cid:durableId="445852376">
    <w:abstractNumId w:val="33"/>
  </w:num>
  <w:num w:numId="32" w16cid:durableId="818107124">
    <w:abstractNumId w:val="36"/>
  </w:num>
  <w:num w:numId="33" w16cid:durableId="208954551">
    <w:abstractNumId w:val="50"/>
  </w:num>
  <w:num w:numId="34" w16cid:durableId="1791436940">
    <w:abstractNumId w:val="12"/>
  </w:num>
  <w:num w:numId="35" w16cid:durableId="964115413">
    <w:abstractNumId w:val="43"/>
  </w:num>
  <w:num w:numId="36" w16cid:durableId="1495537145">
    <w:abstractNumId w:val="16"/>
  </w:num>
  <w:num w:numId="37" w16cid:durableId="986325955">
    <w:abstractNumId w:val="45"/>
  </w:num>
  <w:num w:numId="38" w16cid:durableId="2037458406">
    <w:abstractNumId w:val="8"/>
  </w:num>
  <w:num w:numId="39" w16cid:durableId="986251597">
    <w:abstractNumId w:val="44"/>
  </w:num>
  <w:num w:numId="40" w16cid:durableId="1057318249">
    <w:abstractNumId w:val="39"/>
  </w:num>
  <w:num w:numId="41" w16cid:durableId="515001952">
    <w:abstractNumId w:val="37"/>
  </w:num>
  <w:num w:numId="42" w16cid:durableId="1365401098">
    <w:abstractNumId w:val="46"/>
  </w:num>
  <w:num w:numId="43" w16cid:durableId="124012491">
    <w:abstractNumId w:val="40"/>
  </w:num>
  <w:num w:numId="44" w16cid:durableId="992833561">
    <w:abstractNumId w:val="34"/>
  </w:num>
  <w:num w:numId="45" w16cid:durableId="506553778">
    <w:abstractNumId w:val="21"/>
  </w:num>
  <w:num w:numId="46" w16cid:durableId="1908031230">
    <w:abstractNumId w:val="47"/>
  </w:num>
  <w:num w:numId="47" w16cid:durableId="979458448">
    <w:abstractNumId w:val="15"/>
  </w:num>
  <w:num w:numId="48" w16cid:durableId="994532049">
    <w:abstractNumId w:val="35"/>
  </w:num>
  <w:num w:numId="49" w16cid:durableId="1179275374">
    <w:abstractNumId w:val="22"/>
  </w:num>
  <w:num w:numId="50" w16cid:durableId="1836726690">
    <w:abstractNumId w:val="25"/>
  </w:num>
  <w:num w:numId="51" w16cid:durableId="585656808">
    <w:abstractNumId w:val="1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4IiSNY1rOfi7tQRWwYOIbZQ4Di5ko5QoElBxXNAdCG2SkvlwMNDDSjZ41EdcLXzcXqpPR6Lbnr300vDuzoaSBg==" w:salt="9veTHUvyv4OgaA0oYG6LZ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893"/>
    <w:rsid w:val="000009B0"/>
    <w:rsid w:val="00002C4D"/>
    <w:rsid w:val="000034C7"/>
    <w:rsid w:val="0000477F"/>
    <w:rsid w:val="000053E1"/>
    <w:rsid w:val="0000663A"/>
    <w:rsid w:val="00013834"/>
    <w:rsid w:val="0001400A"/>
    <w:rsid w:val="00015746"/>
    <w:rsid w:val="00015E42"/>
    <w:rsid w:val="0001656B"/>
    <w:rsid w:val="000172CB"/>
    <w:rsid w:val="0001792D"/>
    <w:rsid w:val="000203C9"/>
    <w:rsid w:val="00020BD1"/>
    <w:rsid w:val="00020DBD"/>
    <w:rsid w:val="0002168E"/>
    <w:rsid w:val="00022236"/>
    <w:rsid w:val="00022594"/>
    <w:rsid w:val="000234A9"/>
    <w:rsid w:val="0002439C"/>
    <w:rsid w:val="00026F5D"/>
    <w:rsid w:val="00027658"/>
    <w:rsid w:val="0003019A"/>
    <w:rsid w:val="00030FBB"/>
    <w:rsid w:val="00032087"/>
    <w:rsid w:val="00032E3D"/>
    <w:rsid w:val="00033DCC"/>
    <w:rsid w:val="00036620"/>
    <w:rsid w:val="00036FCB"/>
    <w:rsid w:val="000400E1"/>
    <w:rsid w:val="00041361"/>
    <w:rsid w:val="000413DE"/>
    <w:rsid w:val="00041E53"/>
    <w:rsid w:val="00042E4A"/>
    <w:rsid w:val="00043947"/>
    <w:rsid w:val="00045DD5"/>
    <w:rsid w:val="00045F37"/>
    <w:rsid w:val="000465FC"/>
    <w:rsid w:val="00046D1B"/>
    <w:rsid w:val="000506C9"/>
    <w:rsid w:val="0005372A"/>
    <w:rsid w:val="000537F1"/>
    <w:rsid w:val="00056557"/>
    <w:rsid w:val="0005757F"/>
    <w:rsid w:val="000649BA"/>
    <w:rsid w:val="00064D50"/>
    <w:rsid w:val="00064E7F"/>
    <w:rsid w:val="00065063"/>
    <w:rsid w:val="00066168"/>
    <w:rsid w:val="0007068D"/>
    <w:rsid w:val="00070B27"/>
    <w:rsid w:val="000732C8"/>
    <w:rsid w:val="0007478A"/>
    <w:rsid w:val="00075841"/>
    <w:rsid w:val="00082D6A"/>
    <w:rsid w:val="00085D80"/>
    <w:rsid w:val="000872ED"/>
    <w:rsid w:val="0009005A"/>
    <w:rsid w:val="000904D5"/>
    <w:rsid w:val="00090F63"/>
    <w:rsid w:val="000921D0"/>
    <w:rsid w:val="00093BB5"/>
    <w:rsid w:val="0009497D"/>
    <w:rsid w:val="00095861"/>
    <w:rsid w:val="000969F5"/>
    <w:rsid w:val="000A0D02"/>
    <w:rsid w:val="000A2801"/>
    <w:rsid w:val="000A2A23"/>
    <w:rsid w:val="000A2A97"/>
    <w:rsid w:val="000A3868"/>
    <w:rsid w:val="000A40EF"/>
    <w:rsid w:val="000A7651"/>
    <w:rsid w:val="000A7BDC"/>
    <w:rsid w:val="000A7D50"/>
    <w:rsid w:val="000B0E3D"/>
    <w:rsid w:val="000B1690"/>
    <w:rsid w:val="000B3616"/>
    <w:rsid w:val="000B3D70"/>
    <w:rsid w:val="000B4B0E"/>
    <w:rsid w:val="000B605D"/>
    <w:rsid w:val="000B72F1"/>
    <w:rsid w:val="000B7E9C"/>
    <w:rsid w:val="000C0C9E"/>
    <w:rsid w:val="000C1F87"/>
    <w:rsid w:val="000C5412"/>
    <w:rsid w:val="000C5691"/>
    <w:rsid w:val="000C5FC6"/>
    <w:rsid w:val="000C7B70"/>
    <w:rsid w:val="000D053C"/>
    <w:rsid w:val="000D1F43"/>
    <w:rsid w:val="000D4C36"/>
    <w:rsid w:val="000D6198"/>
    <w:rsid w:val="000E1070"/>
    <w:rsid w:val="000E4CE9"/>
    <w:rsid w:val="000E5264"/>
    <w:rsid w:val="000E678A"/>
    <w:rsid w:val="000F257F"/>
    <w:rsid w:val="000F3C31"/>
    <w:rsid w:val="000F460B"/>
    <w:rsid w:val="001011A8"/>
    <w:rsid w:val="00102F64"/>
    <w:rsid w:val="00102FF2"/>
    <w:rsid w:val="0010425B"/>
    <w:rsid w:val="00104F1B"/>
    <w:rsid w:val="001053C1"/>
    <w:rsid w:val="001067A6"/>
    <w:rsid w:val="00107DBA"/>
    <w:rsid w:val="0011090F"/>
    <w:rsid w:val="001109C2"/>
    <w:rsid w:val="00112A4D"/>
    <w:rsid w:val="00115BF8"/>
    <w:rsid w:val="0011789C"/>
    <w:rsid w:val="00120028"/>
    <w:rsid w:val="0012303A"/>
    <w:rsid w:val="001230A9"/>
    <w:rsid w:val="00125B3D"/>
    <w:rsid w:val="00125EFC"/>
    <w:rsid w:val="001307A4"/>
    <w:rsid w:val="0013128B"/>
    <w:rsid w:val="0013175B"/>
    <w:rsid w:val="00133347"/>
    <w:rsid w:val="00134E60"/>
    <w:rsid w:val="00140E04"/>
    <w:rsid w:val="00140F77"/>
    <w:rsid w:val="00142859"/>
    <w:rsid w:val="00142BD3"/>
    <w:rsid w:val="00144907"/>
    <w:rsid w:val="001449F0"/>
    <w:rsid w:val="00144AEA"/>
    <w:rsid w:val="00144F51"/>
    <w:rsid w:val="00145476"/>
    <w:rsid w:val="00150269"/>
    <w:rsid w:val="00150416"/>
    <w:rsid w:val="0015075F"/>
    <w:rsid w:val="001533C8"/>
    <w:rsid w:val="00161DC5"/>
    <w:rsid w:val="00162815"/>
    <w:rsid w:val="00162E1B"/>
    <w:rsid w:val="00164E5D"/>
    <w:rsid w:val="001664FD"/>
    <w:rsid w:val="0016741A"/>
    <w:rsid w:val="001711CB"/>
    <w:rsid w:val="00171B39"/>
    <w:rsid w:val="00172E55"/>
    <w:rsid w:val="001742D4"/>
    <w:rsid w:val="00177C1C"/>
    <w:rsid w:val="00177D49"/>
    <w:rsid w:val="00177DFE"/>
    <w:rsid w:val="001819F4"/>
    <w:rsid w:val="00183AE3"/>
    <w:rsid w:val="00184E69"/>
    <w:rsid w:val="00184FA4"/>
    <w:rsid w:val="00185E83"/>
    <w:rsid w:val="00186653"/>
    <w:rsid w:val="0018795A"/>
    <w:rsid w:val="00190F69"/>
    <w:rsid w:val="00191EEB"/>
    <w:rsid w:val="00192BC7"/>
    <w:rsid w:val="00192EF9"/>
    <w:rsid w:val="00193382"/>
    <w:rsid w:val="001A18BF"/>
    <w:rsid w:val="001A28BA"/>
    <w:rsid w:val="001A4EF1"/>
    <w:rsid w:val="001A647E"/>
    <w:rsid w:val="001A6D10"/>
    <w:rsid w:val="001A6E59"/>
    <w:rsid w:val="001A783E"/>
    <w:rsid w:val="001B0656"/>
    <w:rsid w:val="001B15DB"/>
    <w:rsid w:val="001B166F"/>
    <w:rsid w:val="001C0B55"/>
    <w:rsid w:val="001C15A4"/>
    <w:rsid w:val="001C2D32"/>
    <w:rsid w:val="001C392A"/>
    <w:rsid w:val="001C3AE7"/>
    <w:rsid w:val="001C44FC"/>
    <w:rsid w:val="001C47A5"/>
    <w:rsid w:val="001C4A48"/>
    <w:rsid w:val="001C532E"/>
    <w:rsid w:val="001C58FA"/>
    <w:rsid w:val="001C6D7E"/>
    <w:rsid w:val="001C7F04"/>
    <w:rsid w:val="001D19B9"/>
    <w:rsid w:val="001D1D30"/>
    <w:rsid w:val="001D2193"/>
    <w:rsid w:val="001D3B88"/>
    <w:rsid w:val="001D5AFF"/>
    <w:rsid w:val="001D5FAB"/>
    <w:rsid w:val="001D60FC"/>
    <w:rsid w:val="001D6C87"/>
    <w:rsid w:val="001D6F1F"/>
    <w:rsid w:val="001E23E1"/>
    <w:rsid w:val="001E2EE8"/>
    <w:rsid w:val="001E526A"/>
    <w:rsid w:val="001E6173"/>
    <w:rsid w:val="001F2D89"/>
    <w:rsid w:val="001F2EFF"/>
    <w:rsid w:val="001F4062"/>
    <w:rsid w:val="002005C1"/>
    <w:rsid w:val="00201013"/>
    <w:rsid w:val="00202A9A"/>
    <w:rsid w:val="00202D85"/>
    <w:rsid w:val="002041D6"/>
    <w:rsid w:val="00204BAE"/>
    <w:rsid w:val="002050AF"/>
    <w:rsid w:val="00205445"/>
    <w:rsid w:val="00205ADC"/>
    <w:rsid w:val="00205E23"/>
    <w:rsid w:val="00205F4E"/>
    <w:rsid w:val="00210825"/>
    <w:rsid w:val="00210983"/>
    <w:rsid w:val="0021197C"/>
    <w:rsid w:val="0021217B"/>
    <w:rsid w:val="00215458"/>
    <w:rsid w:val="00216B02"/>
    <w:rsid w:val="00216C04"/>
    <w:rsid w:val="002200A4"/>
    <w:rsid w:val="00221325"/>
    <w:rsid w:val="002214F1"/>
    <w:rsid w:val="002218AA"/>
    <w:rsid w:val="00222CCA"/>
    <w:rsid w:val="00224377"/>
    <w:rsid w:val="002256F0"/>
    <w:rsid w:val="00230B79"/>
    <w:rsid w:val="0023341E"/>
    <w:rsid w:val="00234D2D"/>
    <w:rsid w:val="00237527"/>
    <w:rsid w:val="00240862"/>
    <w:rsid w:val="0024127F"/>
    <w:rsid w:val="00241A77"/>
    <w:rsid w:val="00241E4F"/>
    <w:rsid w:val="00243B7A"/>
    <w:rsid w:val="002440FF"/>
    <w:rsid w:val="002443AE"/>
    <w:rsid w:val="002446A7"/>
    <w:rsid w:val="00246B8B"/>
    <w:rsid w:val="00250DE7"/>
    <w:rsid w:val="0025203E"/>
    <w:rsid w:val="0025419F"/>
    <w:rsid w:val="00256739"/>
    <w:rsid w:val="00261871"/>
    <w:rsid w:val="00262704"/>
    <w:rsid w:val="002655C1"/>
    <w:rsid w:val="0026571D"/>
    <w:rsid w:val="00266875"/>
    <w:rsid w:val="00270459"/>
    <w:rsid w:val="00270E9D"/>
    <w:rsid w:val="002717E1"/>
    <w:rsid w:val="00271C40"/>
    <w:rsid w:val="0027316A"/>
    <w:rsid w:val="00273D86"/>
    <w:rsid w:val="0027423E"/>
    <w:rsid w:val="00274612"/>
    <w:rsid w:val="00275D92"/>
    <w:rsid w:val="00277148"/>
    <w:rsid w:val="002776C7"/>
    <w:rsid w:val="00277A49"/>
    <w:rsid w:val="002808BB"/>
    <w:rsid w:val="002809A3"/>
    <w:rsid w:val="0028367D"/>
    <w:rsid w:val="00287E80"/>
    <w:rsid w:val="00290783"/>
    <w:rsid w:val="00290D9F"/>
    <w:rsid w:val="002910FA"/>
    <w:rsid w:val="00291C3B"/>
    <w:rsid w:val="002923BA"/>
    <w:rsid w:val="00292429"/>
    <w:rsid w:val="00293251"/>
    <w:rsid w:val="00293DC8"/>
    <w:rsid w:val="00294465"/>
    <w:rsid w:val="0029721B"/>
    <w:rsid w:val="00297E84"/>
    <w:rsid w:val="002A0132"/>
    <w:rsid w:val="002A1505"/>
    <w:rsid w:val="002A1D19"/>
    <w:rsid w:val="002A3C4E"/>
    <w:rsid w:val="002A3FA9"/>
    <w:rsid w:val="002A5284"/>
    <w:rsid w:val="002A74AD"/>
    <w:rsid w:val="002B0EE5"/>
    <w:rsid w:val="002B1FF3"/>
    <w:rsid w:val="002B2AF2"/>
    <w:rsid w:val="002B487E"/>
    <w:rsid w:val="002B6249"/>
    <w:rsid w:val="002C0278"/>
    <w:rsid w:val="002C5906"/>
    <w:rsid w:val="002C6291"/>
    <w:rsid w:val="002C682F"/>
    <w:rsid w:val="002C7BE7"/>
    <w:rsid w:val="002D187E"/>
    <w:rsid w:val="002D19AB"/>
    <w:rsid w:val="002D62DB"/>
    <w:rsid w:val="002D7B86"/>
    <w:rsid w:val="002E0B3F"/>
    <w:rsid w:val="002E21EB"/>
    <w:rsid w:val="002E3450"/>
    <w:rsid w:val="002E488E"/>
    <w:rsid w:val="002E4EB9"/>
    <w:rsid w:val="002E5007"/>
    <w:rsid w:val="002E636F"/>
    <w:rsid w:val="002E6555"/>
    <w:rsid w:val="002E7F3E"/>
    <w:rsid w:val="002F1D5D"/>
    <w:rsid w:val="002F200C"/>
    <w:rsid w:val="002F35D1"/>
    <w:rsid w:val="002F3C8E"/>
    <w:rsid w:val="002F57EE"/>
    <w:rsid w:val="002F6911"/>
    <w:rsid w:val="002F721A"/>
    <w:rsid w:val="002F72D2"/>
    <w:rsid w:val="002F73BD"/>
    <w:rsid w:val="002F7A69"/>
    <w:rsid w:val="003019AC"/>
    <w:rsid w:val="00302867"/>
    <w:rsid w:val="00303195"/>
    <w:rsid w:val="0030468C"/>
    <w:rsid w:val="00305CCB"/>
    <w:rsid w:val="003068AE"/>
    <w:rsid w:val="003073A8"/>
    <w:rsid w:val="00310C83"/>
    <w:rsid w:val="00313755"/>
    <w:rsid w:val="003138CB"/>
    <w:rsid w:val="0031703C"/>
    <w:rsid w:val="00317121"/>
    <w:rsid w:val="003175DA"/>
    <w:rsid w:val="00317D61"/>
    <w:rsid w:val="00320668"/>
    <w:rsid w:val="003226EE"/>
    <w:rsid w:val="00323B10"/>
    <w:rsid w:val="00324176"/>
    <w:rsid w:val="0032567C"/>
    <w:rsid w:val="00325B6E"/>
    <w:rsid w:val="0032619F"/>
    <w:rsid w:val="00330638"/>
    <w:rsid w:val="003306F1"/>
    <w:rsid w:val="0033089E"/>
    <w:rsid w:val="0033202E"/>
    <w:rsid w:val="00332939"/>
    <w:rsid w:val="0033324C"/>
    <w:rsid w:val="003337E4"/>
    <w:rsid w:val="0033386A"/>
    <w:rsid w:val="003341A7"/>
    <w:rsid w:val="003362F8"/>
    <w:rsid w:val="00336FA2"/>
    <w:rsid w:val="003405CF"/>
    <w:rsid w:val="00340BB4"/>
    <w:rsid w:val="003413B7"/>
    <w:rsid w:val="00342DE1"/>
    <w:rsid w:val="00342E4D"/>
    <w:rsid w:val="003431BD"/>
    <w:rsid w:val="003442F0"/>
    <w:rsid w:val="00344A49"/>
    <w:rsid w:val="003451AB"/>
    <w:rsid w:val="00345720"/>
    <w:rsid w:val="00346994"/>
    <w:rsid w:val="00350A7E"/>
    <w:rsid w:val="00350AA9"/>
    <w:rsid w:val="00350E61"/>
    <w:rsid w:val="00351B7B"/>
    <w:rsid w:val="00352AFE"/>
    <w:rsid w:val="00352CFF"/>
    <w:rsid w:val="00354D90"/>
    <w:rsid w:val="00355D68"/>
    <w:rsid w:val="00356134"/>
    <w:rsid w:val="00356A9A"/>
    <w:rsid w:val="003575DB"/>
    <w:rsid w:val="00360265"/>
    <w:rsid w:val="003610E2"/>
    <w:rsid w:val="003636B7"/>
    <w:rsid w:val="00363926"/>
    <w:rsid w:val="00364E3D"/>
    <w:rsid w:val="00364FE2"/>
    <w:rsid w:val="0036705E"/>
    <w:rsid w:val="003721E0"/>
    <w:rsid w:val="00373038"/>
    <w:rsid w:val="003751D1"/>
    <w:rsid w:val="003761EA"/>
    <w:rsid w:val="00377626"/>
    <w:rsid w:val="003776F3"/>
    <w:rsid w:val="003800A3"/>
    <w:rsid w:val="00382989"/>
    <w:rsid w:val="00386150"/>
    <w:rsid w:val="003868C1"/>
    <w:rsid w:val="00386A40"/>
    <w:rsid w:val="00387B97"/>
    <w:rsid w:val="003906A8"/>
    <w:rsid w:val="00391CE2"/>
    <w:rsid w:val="00392D80"/>
    <w:rsid w:val="003937E8"/>
    <w:rsid w:val="0039470D"/>
    <w:rsid w:val="00394893"/>
    <w:rsid w:val="00394BED"/>
    <w:rsid w:val="00395119"/>
    <w:rsid w:val="0039633A"/>
    <w:rsid w:val="00397815"/>
    <w:rsid w:val="00397F71"/>
    <w:rsid w:val="003A279C"/>
    <w:rsid w:val="003A5A0F"/>
    <w:rsid w:val="003B03A5"/>
    <w:rsid w:val="003B08D1"/>
    <w:rsid w:val="003B18AA"/>
    <w:rsid w:val="003B22CA"/>
    <w:rsid w:val="003B37FE"/>
    <w:rsid w:val="003B40CA"/>
    <w:rsid w:val="003B52A3"/>
    <w:rsid w:val="003B5BE4"/>
    <w:rsid w:val="003C0941"/>
    <w:rsid w:val="003C35F7"/>
    <w:rsid w:val="003C3C7E"/>
    <w:rsid w:val="003C535D"/>
    <w:rsid w:val="003C53A8"/>
    <w:rsid w:val="003C6597"/>
    <w:rsid w:val="003D0F94"/>
    <w:rsid w:val="003D2E79"/>
    <w:rsid w:val="003D359E"/>
    <w:rsid w:val="003D4292"/>
    <w:rsid w:val="003D50DC"/>
    <w:rsid w:val="003D622C"/>
    <w:rsid w:val="003D6E3F"/>
    <w:rsid w:val="003D7275"/>
    <w:rsid w:val="003D75B9"/>
    <w:rsid w:val="003E321A"/>
    <w:rsid w:val="003E48A2"/>
    <w:rsid w:val="003E7789"/>
    <w:rsid w:val="003F0D4F"/>
    <w:rsid w:val="003F29B6"/>
    <w:rsid w:val="003F2D6F"/>
    <w:rsid w:val="003F57FA"/>
    <w:rsid w:val="003F6157"/>
    <w:rsid w:val="003F6480"/>
    <w:rsid w:val="003F7D78"/>
    <w:rsid w:val="0040124B"/>
    <w:rsid w:val="004026C5"/>
    <w:rsid w:val="00402CA7"/>
    <w:rsid w:val="004038CC"/>
    <w:rsid w:val="0040544E"/>
    <w:rsid w:val="00406AE8"/>
    <w:rsid w:val="00410706"/>
    <w:rsid w:val="00410BD1"/>
    <w:rsid w:val="00410BE3"/>
    <w:rsid w:val="00411344"/>
    <w:rsid w:val="004115CD"/>
    <w:rsid w:val="00412B05"/>
    <w:rsid w:val="0041300C"/>
    <w:rsid w:val="00413348"/>
    <w:rsid w:val="00414D88"/>
    <w:rsid w:val="00415297"/>
    <w:rsid w:val="00415B39"/>
    <w:rsid w:val="00416603"/>
    <w:rsid w:val="00416938"/>
    <w:rsid w:val="00420172"/>
    <w:rsid w:val="0042398E"/>
    <w:rsid w:val="0042610E"/>
    <w:rsid w:val="00427322"/>
    <w:rsid w:val="00430039"/>
    <w:rsid w:val="00436725"/>
    <w:rsid w:val="00436C33"/>
    <w:rsid w:val="00440A87"/>
    <w:rsid w:val="00441184"/>
    <w:rsid w:val="004417B3"/>
    <w:rsid w:val="00442DDA"/>
    <w:rsid w:val="0044371E"/>
    <w:rsid w:val="0044412F"/>
    <w:rsid w:val="00445D9F"/>
    <w:rsid w:val="004462AC"/>
    <w:rsid w:val="004472A4"/>
    <w:rsid w:val="004475C6"/>
    <w:rsid w:val="00447FB7"/>
    <w:rsid w:val="00452776"/>
    <w:rsid w:val="004543A6"/>
    <w:rsid w:val="004617AF"/>
    <w:rsid w:val="00461893"/>
    <w:rsid w:val="004635F8"/>
    <w:rsid w:val="00463629"/>
    <w:rsid w:val="0046670B"/>
    <w:rsid w:val="0046783F"/>
    <w:rsid w:val="00470FB0"/>
    <w:rsid w:val="0047298A"/>
    <w:rsid w:val="004730D1"/>
    <w:rsid w:val="0047416F"/>
    <w:rsid w:val="0047467D"/>
    <w:rsid w:val="0047547F"/>
    <w:rsid w:val="00480B92"/>
    <w:rsid w:val="00481B9B"/>
    <w:rsid w:val="00485B36"/>
    <w:rsid w:val="00487789"/>
    <w:rsid w:val="00487952"/>
    <w:rsid w:val="004909AF"/>
    <w:rsid w:val="00494968"/>
    <w:rsid w:val="00494FE3"/>
    <w:rsid w:val="004A02C7"/>
    <w:rsid w:val="004A1334"/>
    <w:rsid w:val="004A288B"/>
    <w:rsid w:val="004A2C5E"/>
    <w:rsid w:val="004A37BB"/>
    <w:rsid w:val="004A50A6"/>
    <w:rsid w:val="004A6D43"/>
    <w:rsid w:val="004A76BA"/>
    <w:rsid w:val="004B4509"/>
    <w:rsid w:val="004B53E1"/>
    <w:rsid w:val="004C118B"/>
    <w:rsid w:val="004C1880"/>
    <w:rsid w:val="004C206A"/>
    <w:rsid w:val="004C334F"/>
    <w:rsid w:val="004C4F04"/>
    <w:rsid w:val="004C5230"/>
    <w:rsid w:val="004C577F"/>
    <w:rsid w:val="004C5D55"/>
    <w:rsid w:val="004D0BB7"/>
    <w:rsid w:val="004D35D1"/>
    <w:rsid w:val="004D4365"/>
    <w:rsid w:val="004D4562"/>
    <w:rsid w:val="004D47E9"/>
    <w:rsid w:val="004D4E1F"/>
    <w:rsid w:val="004E10E3"/>
    <w:rsid w:val="004E155B"/>
    <w:rsid w:val="004E207B"/>
    <w:rsid w:val="004E2694"/>
    <w:rsid w:val="004E4C04"/>
    <w:rsid w:val="004E5612"/>
    <w:rsid w:val="004E5FA8"/>
    <w:rsid w:val="004F009B"/>
    <w:rsid w:val="004F0196"/>
    <w:rsid w:val="004F1613"/>
    <w:rsid w:val="004F41C5"/>
    <w:rsid w:val="004F48C1"/>
    <w:rsid w:val="004F66FF"/>
    <w:rsid w:val="005002A7"/>
    <w:rsid w:val="0050113F"/>
    <w:rsid w:val="00501333"/>
    <w:rsid w:val="00501834"/>
    <w:rsid w:val="00502FA2"/>
    <w:rsid w:val="0050385F"/>
    <w:rsid w:val="00503B5B"/>
    <w:rsid w:val="00504434"/>
    <w:rsid w:val="00504A63"/>
    <w:rsid w:val="005059B4"/>
    <w:rsid w:val="00505FAA"/>
    <w:rsid w:val="00506408"/>
    <w:rsid w:val="0051062D"/>
    <w:rsid w:val="00510D71"/>
    <w:rsid w:val="005114A1"/>
    <w:rsid w:val="00511F1D"/>
    <w:rsid w:val="005128B6"/>
    <w:rsid w:val="00512EB6"/>
    <w:rsid w:val="0051319F"/>
    <w:rsid w:val="00515DA8"/>
    <w:rsid w:val="00516A89"/>
    <w:rsid w:val="00517492"/>
    <w:rsid w:val="00517575"/>
    <w:rsid w:val="00520738"/>
    <w:rsid w:val="00521424"/>
    <w:rsid w:val="00522BD1"/>
    <w:rsid w:val="00531B5D"/>
    <w:rsid w:val="0053205A"/>
    <w:rsid w:val="005325E4"/>
    <w:rsid w:val="0053333F"/>
    <w:rsid w:val="005343E6"/>
    <w:rsid w:val="00536003"/>
    <w:rsid w:val="00537355"/>
    <w:rsid w:val="00537A66"/>
    <w:rsid w:val="00542660"/>
    <w:rsid w:val="005433B3"/>
    <w:rsid w:val="00543CE2"/>
    <w:rsid w:val="0054448E"/>
    <w:rsid w:val="00544945"/>
    <w:rsid w:val="00544B04"/>
    <w:rsid w:val="00546CAA"/>
    <w:rsid w:val="005474B8"/>
    <w:rsid w:val="00550037"/>
    <w:rsid w:val="0055037C"/>
    <w:rsid w:val="00552183"/>
    <w:rsid w:val="0055292D"/>
    <w:rsid w:val="005529A4"/>
    <w:rsid w:val="00553112"/>
    <w:rsid w:val="00557909"/>
    <w:rsid w:val="00560844"/>
    <w:rsid w:val="00560A34"/>
    <w:rsid w:val="00562AA4"/>
    <w:rsid w:val="00565277"/>
    <w:rsid w:val="005658D5"/>
    <w:rsid w:val="00566185"/>
    <w:rsid w:val="005672F0"/>
    <w:rsid w:val="0057121C"/>
    <w:rsid w:val="005715AF"/>
    <w:rsid w:val="00574122"/>
    <w:rsid w:val="0057448C"/>
    <w:rsid w:val="00574FBD"/>
    <w:rsid w:val="00580602"/>
    <w:rsid w:val="00582148"/>
    <w:rsid w:val="00582208"/>
    <w:rsid w:val="005825EC"/>
    <w:rsid w:val="00582C7D"/>
    <w:rsid w:val="005838EB"/>
    <w:rsid w:val="005868F8"/>
    <w:rsid w:val="0059038A"/>
    <w:rsid w:val="00590E7C"/>
    <w:rsid w:val="00592F30"/>
    <w:rsid w:val="00592FB0"/>
    <w:rsid w:val="00596038"/>
    <w:rsid w:val="005A1ACF"/>
    <w:rsid w:val="005A42E1"/>
    <w:rsid w:val="005A5D0E"/>
    <w:rsid w:val="005A5D98"/>
    <w:rsid w:val="005A7327"/>
    <w:rsid w:val="005B46CD"/>
    <w:rsid w:val="005B56AB"/>
    <w:rsid w:val="005C0EE5"/>
    <w:rsid w:val="005C6528"/>
    <w:rsid w:val="005C6FAA"/>
    <w:rsid w:val="005C7FFB"/>
    <w:rsid w:val="005D1D04"/>
    <w:rsid w:val="005D29A7"/>
    <w:rsid w:val="005D3575"/>
    <w:rsid w:val="005D3F28"/>
    <w:rsid w:val="005D441D"/>
    <w:rsid w:val="005D6F38"/>
    <w:rsid w:val="005E1E9A"/>
    <w:rsid w:val="005E347E"/>
    <w:rsid w:val="005E3A13"/>
    <w:rsid w:val="005E3D80"/>
    <w:rsid w:val="005E4BAE"/>
    <w:rsid w:val="005E4BB7"/>
    <w:rsid w:val="005E6287"/>
    <w:rsid w:val="005E63C9"/>
    <w:rsid w:val="005E6A59"/>
    <w:rsid w:val="005E7CEB"/>
    <w:rsid w:val="005F43D2"/>
    <w:rsid w:val="0060017E"/>
    <w:rsid w:val="00601203"/>
    <w:rsid w:val="00601581"/>
    <w:rsid w:val="006025CD"/>
    <w:rsid w:val="006066AF"/>
    <w:rsid w:val="00607CF8"/>
    <w:rsid w:val="00610B42"/>
    <w:rsid w:val="00613B14"/>
    <w:rsid w:val="00613F44"/>
    <w:rsid w:val="00614AA4"/>
    <w:rsid w:val="00614DD9"/>
    <w:rsid w:val="0061531D"/>
    <w:rsid w:val="0061588A"/>
    <w:rsid w:val="00615ECA"/>
    <w:rsid w:val="0061604C"/>
    <w:rsid w:val="00616A17"/>
    <w:rsid w:val="0061739D"/>
    <w:rsid w:val="00617EFE"/>
    <w:rsid w:val="006230AE"/>
    <w:rsid w:val="00630DC8"/>
    <w:rsid w:val="00631789"/>
    <w:rsid w:val="00631921"/>
    <w:rsid w:val="00632F4F"/>
    <w:rsid w:val="00637049"/>
    <w:rsid w:val="00637ABD"/>
    <w:rsid w:val="00637CC2"/>
    <w:rsid w:val="00642042"/>
    <w:rsid w:val="00642E6B"/>
    <w:rsid w:val="00644E7C"/>
    <w:rsid w:val="00645780"/>
    <w:rsid w:val="00646420"/>
    <w:rsid w:val="00646940"/>
    <w:rsid w:val="00647170"/>
    <w:rsid w:val="0064750C"/>
    <w:rsid w:val="00651DE8"/>
    <w:rsid w:val="00651FA5"/>
    <w:rsid w:val="00652E88"/>
    <w:rsid w:val="00653DBB"/>
    <w:rsid w:val="00655F53"/>
    <w:rsid w:val="00656047"/>
    <w:rsid w:val="006561BA"/>
    <w:rsid w:val="00656BDC"/>
    <w:rsid w:val="0065759D"/>
    <w:rsid w:val="00665542"/>
    <w:rsid w:val="006655B2"/>
    <w:rsid w:val="0066568E"/>
    <w:rsid w:val="006669C7"/>
    <w:rsid w:val="00666D83"/>
    <w:rsid w:val="00667760"/>
    <w:rsid w:val="0067204E"/>
    <w:rsid w:val="00672ED7"/>
    <w:rsid w:val="0067408B"/>
    <w:rsid w:val="00674CB4"/>
    <w:rsid w:val="00675CF3"/>
    <w:rsid w:val="0067622A"/>
    <w:rsid w:val="00676D6E"/>
    <w:rsid w:val="0067799A"/>
    <w:rsid w:val="00680A8B"/>
    <w:rsid w:val="00681D60"/>
    <w:rsid w:val="006823BD"/>
    <w:rsid w:val="00687B43"/>
    <w:rsid w:val="00693938"/>
    <w:rsid w:val="00694702"/>
    <w:rsid w:val="00694CFF"/>
    <w:rsid w:val="00694EC5"/>
    <w:rsid w:val="006A0008"/>
    <w:rsid w:val="006A2064"/>
    <w:rsid w:val="006A215A"/>
    <w:rsid w:val="006A2EFE"/>
    <w:rsid w:val="006A4447"/>
    <w:rsid w:val="006A45C3"/>
    <w:rsid w:val="006A4679"/>
    <w:rsid w:val="006A54CC"/>
    <w:rsid w:val="006A5A63"/>
    <w:rsid w:val="006A622F"/>
    <w:rsid w:val="006A637F"/>
    <w:rsid w:val="006A65A0"/>
    <w:rsid w:val="006B2014"/>
    <w:rsid w:val="006B2473"/>
    <w:rsid w:val="006B27F0"/>
    <w:rsid w:val="006B358A"/>
    <w:rsid w:val="006B4459"/>
    <w:rsid w:val="006B6581"/>
    <w:rsid w:val="006B71D2"/>
    <w:rsid w:val="006C2083"/>
    <w:rsid w:val="006C2E21"/>
    <w:rsid w:val="006C3363"/>
    <w:rsid w:val="006C63E5"/>
    <w:rsid w:val="006C68E2"/>
    <w:rsid w:val="006C7DE7"/>
    <w:rsid w:val="006D15BE"/>
    <w:rsid w:val="006D2667"/>
    <w:rsid w:val="006D3321"/>
    <w:rsid w:val="006D5859"/>
    <w:rsid w:val="006D6284"/>
    <w:rsid w:val="006D6A31"/>
    <w:rsid w:val="006D74D1"/>
    <w:rsid w:val="006D7F2D"/>
    <w:rsid w:val="006E17AA"/>
    <w:rsid w:val="006E1FE8"/>
    <w:rsid w:val="006E29D4"/>
    <w:rsid w:val="006E2EB8"/>
    <w:rsid w:val="006E2F7E"/>
    <w:rsid w:val="006E34B3"/>
    <w:rsid w:val="006E3651"/>
    <w:rsid w:val="006E36E7"/>
    <w:rsid w:val="006E5194"/>
    <w:rsid w:val="006E6997"/>
    <w:rsid w:val="006E70E6"/>
    <w:rsid w:val="006F38B5"/>
    <w:rsid w:val="006F453D"/>
    <w:rsid w:val="006F4DCE"/>
    <w:rsid w:val="006F5C14"/>
    <w:rsid w:val="006F6346"/>
    <w:rsid w:val="006F6623"/>
    <w:rsid w:val="006F66D3"/>
    <w:rsid w:val="0070500D"/>
    <w:rsid w:val="00705095"/>
    <w:rsid w:val="00707300"/>
    <w:rsid w:val="00707B48"/>
    <w:rsid w:val="00710156"/>
    <w:rsid w:val="007102DB"/>
    <w:rsid w:val="00711632"/>
    <w:rsid w:val="007122B4"/>
    <w:rsid w:val="0071363A"/>
    <w:rsid w:val="0071404E"/>
    <w:rsid w:val="00714E57"/>
    <w:rsid w:val="007217C6"/>
    <w:rsid w:val="00723A69"/>
    <w:rsid w:val="0072447F"/>
    <w:rsid w:val="0072453C"/>
    <w:rsid w:val="00724640"/>
    <w:rsid w:val="0072671F"/>
    <w:rsid w:val="00727647"/>
    <w:rsid w:val="0073085E"/>
    <w:rsid w:val="0073307D"/>
    <w:rsid w:val="0073596D"/>
    <w:rsid w:val="00740319"/>
    <w:rsid w:val="00740623"/>
    <w:rsid w:val="00750EDC"/>
    <w:rsid w:val="007512E0"/>
    <w:rsid w:val="007554B5"/>
    <w:rsid w:val="00763BE0"/>
    <w:rsid w:val="00765C35"/>
    <w:rsid w:val="00766D73"/>
    <w:rsid w:val="0076755A"/>
    <w:rsid w:val="00771901"/>
    <w:rsid w:val="00773D9A"/>
    <w:rsid w:val="00773DB6"/>
    <w:rsid w:val="007756E1"/>
    <w:rsid w:val="0077572D"/>
    <w:rsid w:val="007807F7"/>
    <w:rsid w:val="00780DB5"/>
    <w:rsid w:val="00781B5F"/>
    <w:rsid w:val="00782B4E"/>
    <w:rsid w:val="007837DB"/>
    <w:rsid w:val="00784881"/>
    <w:rsid w:val="00784ED4"/>
    <w:rsid w:val="00785FC3"/>
    <w:rsid w:val="00792094"/>
    <w:rsid w:val="007935B6"/>
    <w:rsid w:val="007945D6"/>
    <w:rsid w:val="00795596"/>
    <w:rsid w:val="00795769"/>
    <w:rsid w:val="0079612A"/>
    <w:rsid w:val="007A0874"/>
    <w:rsid w:val="007A35F3"/>
    <w:rsid w:val="007A4137"/>
    <w:rsid w:val="007A5F8F"/>
    <w:rsid w:val="007A79A4"/>
    <w:rsid w:val="007B0B61"/>
    <w:rsid w:val="007B0F92"/>
    <w:rsid w:val="007B19F1"/>
    <w:rsid w:val="007B2F0A"/>
    <w:rsid w:val="007B3C71"/>
    <w:rsid w:val="007B4270"/>
    <w:rsid w:val="007B5549"/>
    <w:rsid w:val="007C32C5"/>
    <w:rsid w:val="007C34D8"/>
    <w:rsid w:val="007C39EB"/>
    <w:rsid w:val="007C54EE"/>
    <w:rsid w:val="007C672C"/>
    <w:rsid w:val="007C7451"/>
    <w:rsid w:val="007C791F"/>
    <w:rsid w:val="007D10A6"/>
    <w:rsid w:val="007D12F3"/>
    <w:rsid w:val="007D416D"/>
    <w:rsid w:val="007D4344"/>
    <w:rsid w:val="007D5C39"/>
    <w:rsid w:val="007D63DB"/>
    <w:rsid w:val="007D67A5"/>
    <w:rsid w:val="007D7DF6"/>
    <w:rsid w:val="007E4CB6"/>
    <w:rsid w:val="007E6FC8"/>
    <w:rsid w:val="007F0C36"/>
    <w:rsid w:val="007F1952"/>
    <w:rsid w:val="007F49FD"/>
    <w:rsid w:val="007F6422"/>
    <w:rsid w:val="007F6C64"/>
    <w:rsid w:val="007F7420"/>
    <w:rsid w:val="007F7B42"/>
    <w:rsid w:val="00800ECA"/>
    <w:rsid w:val="0080377D"/>
    <w:rsid w:val="00806F8A"/>
    <w:rsid w:val="00810B7B"/>
    <w:rsid w:val="00810DD3"/>
    <w:rsid w:val="00810F49"/>
    <w:rsid w:val="008136C8"/>
    <w:rsid w:val="008146E6"/>
    <w:rsid w:val="00814AA5"/>
    <w:rsid w:val="00814AD5"/>
    <w:rsid w:val="00814E4F"/>
    <w:rsid w:val="00817F60"/>
    <w:rsid w:val="00822807"/>
    <w:rsid w:val="0082291C"/>
    <w:rsid w:val="00822F4D"/>
    <w:rsid w:val="00824BE2"/>
    <w:rsid w:val="00825373"/>
    <w:rsid w:val="00825C1C"/>
    <w:rsid w:val="00826397"/>
    <w:rsid w:val="00826FE1"/>
    <w:rsid w:val="008279AE"/>
    <w:rsid w:val="00827A52"/>
    <w:rsid w:val="00827E6B"/>
    <w:rsid w:val="00827ECA"/>
    <w:rsid w:val="00830B84"/>
    <w:rsid w:val="008322B4"/>
    <w:rsid w:val="008331A1"/>
    <w:rsid w:val="00833A7D"/>
    <w:rsid w:val="00833DF0"/>
    <w:rsid w:val="008427CE"/>
    <w:rsid w:val="008440BE"/>
    <w:rsid w:val="0084467C"/>
    <w:rsid w:val="00846741"/>
    <w:rsid w:val="008467E2"/>
    <w:rsid w:val="008468D1"/>
    <w:rsid w:val="00847EE1"/>
    <w:rsid w:val="00850957"/>
    <w:rsid w:val="00851058"/>
    <w:rsid w:val="00852393"/>
    <w:rsid w:val="00853173"/>
    <w:rsid w:val="00854565"/>
    <w:rsid w:val="00854F98"/>
    <w:rsid w:val="00855451"/>
    <w:rsid w:val="00856771"/>
    <w:rsid w:val="008601CF"/>
    <w:rsid w:val="00867829"/>
    <w:rsid w:val="00870E0F"/>
    <w:rsid w:val="00871A75"/>
    <w:rsid w:val="00875245"/>
    <w:rsid w:val="0087594B"/>
    <w:rsid w:val="00877A25"/>
    <w:rsid w:val="008812B7"/>
    <w:rsid w:val="0088442D"/>
    <w:rsid w:val="00884EE1"/>
    <w:rsid w:val="00886AA9"/>
    <w:rsid w:val="00890626"/>
    <w:rsid w:val="00891289"/>
    <w:rsid w:val="00891479"/>
    <w:rsid w:val="00892EF1"/>
    <w:rsid w:val="00894F5D"/>
    <w:rsid w:val="00896631"/>
    <w:rsid w:val="00896DBC"/>
    <w:rsid w:val="008978B9"/>
    <w:rsid w:val="008A266A"/>
    <w:rsid w:val="008A36EB"/>
    <w:rsid w:val="008A541F"/>
    <w:rsid w:val="008A5527"/>
    <w:rsid w:val="008A6D99"/>
    <w:rsid w:val="008B0BEA"/>
    <w:rsid w:val="008B178A"/>
    <w:rsid w:val="008B1DAB"/>
    <w:rsid w:val="008B1EF9"/>
    <w:rsid w:val="008B3F0F"/>
    <w:rsid w:val="008B4639"/>
    <w:rsid w:val="008B4AEC"/>
    <w:rsid w:val="008B53B7"/>
    <w:rsid w:val="008B5502"/>
    <w:rsid w:val="008C053C"/>
    <w:rsid w:val="008C0872"/>
    <w:rsid w:val="008C18A9"/>
    <w:rsid w:val="008C1BD0"/>
    <w:rsid w:val="008C1E00"/>
    <w:rsid w:val="008C21A1"/>
    <w:rsid w:val="008C261E"/>
    <w:rsid w:val="008C4E06"/>
    <w:rsid w:val="008C7C6B"/>
    <w:rsid w:val="008D025E"/>
    <w:rsid w:val="008D0A30"/>
    <w:rsid w:val="008D1474"/>
    <w:rsid w:val="008D1F74"/>
    <w:rsid w:val="008D21F1"/>
    <w:rsid w:val="008D2A05"/>
    <w:rsid w:val="008D3253"/>
    <w:rsid w:val="008E21D5"/>
    <w:rsid w:val="008E24D9"/>
    <w:rsid w:val="008E29D7"/>
    <w:rsid w:val="008E3A53"/>
    <w:rsid w:val="008E3DD1"/>
    <w:rsid w:val="008E4BBF"/>
    <w:rsid w:val="008E51EE"/>
    <w:rsid w:val="008E5333"/>
    <w:rsid w:val="008F1030"/>
    <w:rsid w:val="008F14F0"/>
    <w:rsid w:val="008F173F"/>
    <w:rsid w:val="008F1E99"/>
    <w:rsid w:val="008F3980"/>
    <w:rsid w:val="008F4D29"/>
    <w:rsid w:val="008F7597"/>
    <w:rsid w:val="00900F82"/>
    <w:rsid w:val="009013FE"/>
    <w:rsid w:val="00902657"/>
    <w:rsid w:val="00903881"/>
    <w:rsid w:val="00903C01"/>
    <w:rsid w:val="009042D8"/>
    <w:rsid w:val="0090539A"/>
    <w:rsid w:val="00906C4B"/>
    <w:rsid w:val="00906DE8"/>
    <w:rsid w:val="00907016"/>
    <w:rsid w:val="00911030"/>
    <w:rsid w:val="009117BA"/>
    <w:rsid w:val="009138D9"/>
    <w:rsid w:val="00915FEB"/>
    <w:rsid w:val="00917AB2"/>
    <w:rsid w:val="0092081A"/>
    <w:rsid w:val="009232E8"/>
    <w:rsid w:val="00923A13"/>
    <w:rsid w:val="00923D1A"/>
    <w:rsid w:val="009260F7"/>
    <w:rsid w:val="00926C3C"/>
    <w:rsid w:val="0092734C"/>
    <w:rsid w:val="0092773E"/>
    <w:rsid w:val="00927853"/>
    <w:rsid w:val="00931759"/>
    <w:rsid w:val="009322C0"/>
    <w:rsid w:val="00933414"/>
    <w:rsid w:val="00933A4E"/>
    <w:rsid w:val="00936446"/>
    <w:rsid w:val="009431BE"/>
    <w:rsid w:val="00944C4E"/>
    <w:rsid w:val="00945BB7"/>
    <w:rsid w:val="0094746A"/>
    <w:rsid w:val="0095074F"/>
    <w:rsid w:val="009517B1"/>
    <w:rsid w:val="00951C6E"/>
    <w:rsid w:val="00952087"/>
    <w:rsid w:val="009520C6"/>
    <w:rsid w:val="009532EB"/>
    <w:rsid w:val="0095403E"/>
    <w:rsid w:val="0095459A"/>
    <w:rsid w:val="00954CEE"/>
    <w:rsid w:val="00954F4E"/>
    <w:rsid w:val="00957FF8"/>
    <w:rsid w:val="00960D48"/>
    <w:rsid w:val="00961000"/>
    <w:rsid w:val="00961256"/>
    <w:rsid w:val="009614D3"/>
    <w:rsid w:val="00961E39"/>
    <w:rsid w:val="00962740"/>
    <w:rsid w:val="00964E84"/>
    <w:rsid w:val="009655B2"/>
    <w:rsid w:val="009677EE"/>
    <w:rsid w:val="00970358"/>
    <w:rsid w:val="0097038C"/>
    <w:rsid w:val="00970B31"/>
    <w:rsid w:val="00972E90"/>
    <w:rsid w:val="00973219"/>
    <w:rsid w:val="00974CF7"/>
    <w:rsid w:val="0097713A"/>
    <w:rsid w:val="00983A63"/>
    <w:rsid w:val="0098634C"/>
    <w:rsid w:val="00986467"/>
    <w:rsid w:val="00990A77"/>
    <w:rsid w:val="009931AB"/>
    <w:rsid w:val="00993D2A"/>
    <w:rsid w:val="009944B3"/>
    <w:rsid w:val="00997CF0"/>
    <w:rsid w:val="009A03C0"/>
    <w:rsid w:val="009A1407"/>
    <w:rsid w:val="009A179B"/>
    <w:rsid w:val="009A465A"/>
    <w:rsid w:val="009A4846"/>
    <w:rsid w:val="009A5168"/>
    <w:rsid w:val="009A6F1C"/>
    <w:rsid w:val="009B019F"/>
    <w:rsid w:val="009B1276"/>
    <w:rsid w:val="009B1BA7"/>
    <w:rsid w:val="009B5A04"/>
    <w:rsid w:val="009B656F"/>
    <w:rsid w:val="009B74FF"/>
    <w:rsid w:val="009B781F"/>
    <w:rsid w:val="009B7A4D"/>
    <w:rsid w:val="009C0DC9"/>
    <w:rsid w:val="009C2E65"/>
    <w:rsid w:val="009C46B4"/>
    <w:rsid w:val="009C49C3"/>
    <w:rsid w:val="009C74B6"/>
    <w:rsid w:val="009D0821"/>
    <w:rsid w:val="009D1BC1"/>
    <w:rsid w:val="009D21C0"/>
    <w:rsid w:val="009D28D5"/>
    <w:rsid w:val="009D2BC6"/>
    <w:rsid w:val="009D6343"/>
    <w:rsid w:val="009D6FE6"/>
    <w:rsid w:val="009D71C7"/>
    <w:rsid w:val="009D736D"/>
    <w:rsid w:val="009D76BC"/>
    <w:rsid w:val="009E1275"/>
    <w:rsid w:val="009E1637"/>
    <w:rsid w:val="009E1A70"/>
    <w:rsid w:val="009E1AE7"/>
    <w:rsid w:val="009E1C23"/>
    <w:rsid w:val="009E3C8A"/>
    <w:rsid w:val="009E60A6"/>
    <w:rsid w:val="009E643D"/>
    <w:rsid w:val="009E7B42"/>
    <w:rsid w:val="009F130E"/>
    <w:rsid w:val="009F1975"/>
    <w:rsid w:val="009F4435"/>
    <w:rsid w:val="009F7F41"/>
    <w:rsid w:val="00A018EB"/>
    <w:rsid w:val="00A01C23"/>
    <w:rsid w:val="00A02320"/>
    <w:rsid w:val="00A02539"/>
    <w:rsid w:val="00A02769"/>
    <w:rsid w:val="00A0339A"/>
    <w:rsid w:val="00A0359E"/>
    <w:rsid w:val="00A03A8F"/>
    <w:rsid w:val="00A03EA0"/>
    <w:rsid w:val="00A043D5"/>
    <w:rsid w:val="00A04DA6"/>
    <w:rsid w:val="00A04FA8"/>
    <w:rsid w:val="00A05AE1"/>
    <w:rsid w:val="00A05F67"/>
    <w:rsid w:val="00A06028"/>
    <w:rsid w:val="00A104C7"/>
    <w:rsid w:val="00A1087B"/>
    <w:rsid w:val="00A1342A"/>
    <w:rsid w:val="00A13995"/>
    <w:rsid w:val="00A15D3C"/>
    <w:rsid w:val="00A15F61"/>
    <w:rsid w:val="00A172E5"/>
    <w:rsid w:val="00A203E5"/>
    <w:rsid w:val="00A20B68"/>
    <w:rsid w:val="00A21404"/>
    <w:rsid w:val="00A21ADE"/>
    <w:rsid w:val="00A21BBB"/>
    <w:rsid w:val="00A21CFA"/>
    <w:rsid w:val="00A21E62"/>
    <w:rsid w:val="00A22788"/>
    <w:rsid w:val="00A24793"/>
    <w:rsid w:val="00A24E61"/>
    <w:rsid w:val="00A251CE"/>
    <w:rsid w:val="00A26058"/>
    <w:rsid w:val="00A26630"/>
    <w:rsid w:val="00A2792D"/>
    <w:rsid w:val="00A312FB"/>
    <w:rsid w:val="00A31778"/>
    <w:rsid w:val="00A31EEE"/>
    <w:rsid w:val="00A321E8"/>
    <w:rsid w:val="00A32421"/>
    <w:rsid w:val="00A34D4C"/>
    <w:rsid w:val="00A34EC0"/>
    <w:rsid w:val="00A368CD"/>
    <w:rsid w:val="00A36F9C"/>
    <w:rsid w:val="00A37D92"/>
    <w:rsid w:val="00A400C4"/>
    <w:rsid w:val="00A40190"/>
    <w:rsid w:val="00A42C2E"/>
    <w:rsid w:val="00A42E6D"/>
    <w:rsid w:val="00A4480C"/>
    <w:rsid w:val="00A45232"/>
    <w:rsid w:val="00A45344"/>
    <w:rsid w:val="00A46C04"/>
    <w:rsid w:val="00A513C4"/>
    <w:rsid w:val="00A55E37"/>
    <w:rsid w:val="00A57BCA"/>
    <w:rsid w:val="00A61CEB"/>
    <w:rsid w:val="00A63456"/>
    <w:rsid w:val="00A634C1"/>
    <w:rsid w:val="00A634E1"/>
    <w:rsid w:val="00A637F5"/>
    <w:rsid w:val="00A65134"/>
    <w:rsid w:val="00A65918"/>
    <w:rsid w:val="00A6623C"/>
    <w:rsid w:val="00A72BBD"/>
    <w:rsid w:val="00A76B00"/>
    <w:rsid w:val="00A77566"/>
    <w:rsid w:val="00A85280"/>
    <w:rsid w:val="00A861CB"/>
    <w:rsid w:val="00A873C1"/>
    <w:rsid w:val="00A908D7"/>
    <w:rsid w:val="00A919B7"/>
    <w:rsid w:val="00A9255B"/>
    <w:rsid w:val="00A94BD6"/>
    <w:rsid w:val="00A957D1"/>
    <w:rsid w:val="00A958F3"/>
    <w:rsid w:val="00AA0A59"/>
    <w:rsid w:val="00AA3360"/>
    <w:rsid w:val="00AA3497"/>
    <w:rsid w:val="00AA4C04"/>
    <w:rsid w:val="00AA547F"/>
    <w:rsid w:val="00AA5577"/>
    <w:rsid w:val="00AA6D5F"/>
    <w:rsid w:val="00AA75E1"/>
    <w:rsid w:val="00AB2D9C"/>
    <w:rsid w:val="00AB43C8"/>
    <w:rsid w:val="00AB6DAB"/>
    <w:rsid w:val="00AC28A3"/>
    <w:rsid w:val="00AC459A"/>
    <w:rsid w:val="00AC5A7F"/>
    <w:rsid w:val="00AC620E"/>
    <w:rsid w:val="00AC7721"/>
    <w:rsid w:val="00AD027C"/>
    <w:rsid w:val="00AD0E2C"/>
    <w:rsid w:val="00AD34BA"/>
    <w:rsid w:val="00AD42DD"/>
    <w:rsid w:val="00AD5DC9"/>
    <w:rsid w:val="00AD5FE9"/>
    <w:rsid w:val="00AE1B1E"/>
    <w:rsid w:val="00AE3AF6"/>
    <w:rsid w:val="00AE4436"/>
    <w:rsid w:val="00AE4E21"/>
    <w:rsid w:val="00AE5354"/>
    <w:rsid w:val="00AE5FB7"/>
    <w:rsid w:val="00AE7057"/>
    <w:rsid w:val="00AE760A"/>
    <w:rsid w:val="00AE787A"/>
    <w:rsid w:val="00AE7A73"/>
    <w:rsid w:val="00AE7DA1"/>
    <w:rsid w:val="00AF05CF"/>
    <w:rsid w:val="00AF0F63"/>
    <w:rsid w:val="00AF1D6A"/>
    <w:rsid w:val="00AF3275"/>
    <w:rsid w:val="00AF5A1C"/>
    <w:rsid w:val="00AF6286"/>
    <w:rsid w:val="00AF6295"/>
    <w:rsid w:val="00B006D4"/>
    <w:rsid w:val="00B00EC7"/>
    <w:rsid w:val="00B01076"/>
    <w:rsid w:val="00B01BF3"/>
    <w:rsid w:val="00B01E17"/>
    <w:rsid w:val="00B027A0"/>
    <w:rsid w:val="00B056BD"/>
    <w:rsid w:val="00B0792C"/>
    <w:rsid w:val="00B11308"/>
    <w:rsid w:val="00B1247D"/>
    <w:rsid w:val="00B12CBC"/>
    <w:rsid w:val="00B1410E"/>
    <w:rsid w:val="00B14315"/>
    <w:rsid w:val="00B1478B"/>
    <w:rsid w:val="00B14961"/>
    <w:rsid w:val="00B171DE"/>
    <w:rsid w:val="00B1736B"/>
    <w:rsid w:val="00B177C5"/>
    <w:rsid w:val="00B205C0"/>
    <w:rsid w:val="00B20BFB"/>
    <w:rsid w:val="00B21E4B"/>
    <w:rsid w:val="00B227BA"/>
    <w:rsid w:val="00B23069"/>
    <w:rsid w:val="00B239C7"/>
    <w:rsid w:val="00B25226"/>
    <w:rsid w:val="00B25E53"/>
    <w:rsid w:val="00B27326"/>
    <w:rsid w:val="00B279A4"/>
    <w:rsid w:val="00B27B97"/>
    <w:rsid w:val="00B31440"/>
    <w:rsid w:val="00B32455"/>
    <w:rsid w:val="00B32B9E"/>
    <w:rsid w:val="00B33A5B"/>
    <w:rsid w:val="00B33E36"/>
    <w:rsid w:val="00B344DE"/>
    <w:rsid w:val="00B3489E"/>
    <w:rsid w:val="00B34979"/>
    <w:rsid w:val="00B3597F"/>
    <w:rsid w:val="00B35C0D"/>
    <w:rsid w:val="00B40C74"/>
    <w:rsid w:val="00B427CD"/>
    <w:rsid w:val="00B448B9"/>
    <w:rsid w:val="00B44C99"/>
    <w:rsid w:val="00B45233"/>
    <w:rsid w:val="00B45BA8"/>
    <w:rsid w:val="00B47E76"/>
    <w:rsid w:val="00B50E29"/>
    <w:rsid w:val="00B51BF8"/>
    <w:rsid w:val="00B52076"/>
    <w:rsid w:val="00B52141"/>
    <w:rsid w:val="00B531B7"/>
    <w:rsid w:val="00B53385"/>
    <w:rsid w:val="00B53765"/>
    <w:rsid w:val="00B54F1B"/>
    <w:rsid w:val="00B5698A"/>
    <w:rsid w:val="00B600A3"/>
    <w:rsid w:val="00B63D80"/>
    <w:rsid w:val="00B6445D"/>
    <w:rsid w:val="00B6690C"/>
    <w:rsid w:val="00B67373"/>
    <w:rsid w:val="00B71015"/>
    <w:rsid w:val="00B71345"/>
    <w:rsid w:val="00B71565"/>
    <w:rsid w:val="00B71B12"/>
    <w:rsid w:val="00B77979"/>
    <w:rsid w:val="00B8256C"/>
    <w:rsid w:val="00B83E20"/>
    <w:rsid w:val="00B862DA"/>
    <w:rsid w:val="00B93EC1"/>
    <w:rsid w:val="00B96279"/>
    <w:rsid w:val="00BA1488"/>
    <w:rsid w:val="00BA7804"/>
    <w:rsid w:val="00BA79C1"/>
    <w:rsid w:val="00BA7BE8"/>
    <w:rsid w:val="00BB3CB1"/>
    <w:rsid w:val="00BB460C"/>
    <w:rsid w:val="00BB545D"/>
    <w:rsid w:val="00BB6355"/>
    <w:rsid w:val="00BC0527"/>
    <w:rsid w:val="00BC0FAB"/>
    <w:rsid w:val="00BC1363"/>
    <w:rsid w:val="00BC3569"/>
    <w:rsid w:val="00BC53AB"/>
    <w:rsid w:val="00BC7C98"/>
    <w:rsid w:val="00BD142A"/>
    <w:rsid w:val="00BD36A5"/>
    <w:rsid w:val="00BD4FD8"/>
    <w:rsid w:val="00BD52F9"/>
    <w:rsid w:val="00BD535C"/>
    <w:rsid w:val="00BD6A33"/>
    <w:rsid w:val="00BD6ABE"/>
    <w:rsid w:val="00BD7B48"/>
    <w:rsid w:val="00BD7F99"/>
    <w:rsid w:val="00BE0368"/>
    <w:rsid w:val="00BE2051"/>
    <w:rsid w:val="00BE24FD"/>
    <w:rsid w:val="00BE2696"/>
    <w:rsid w:val="00BE3074"/>
    <w:rsid w:val="00BE4BFD"/>
    <w:rsid w:val="00BE54A3"/>
    <w:rsid w:val="00BE565E"/>
    <w:rsid w:val="00BE6643"/>
    <w:rsid w:val="00BE6DBF"/>
    <w:rsid w:val="00BE772E"/>
    <w:rsid w:val="00BF0318"/>
    <w:rsid w:val="00BF034E"/>
    <w:rsid w:val="00BF1327"/>
    <w:rsid w:val="00BF5247"/>
    <w:rsid w:val="00BF576C"/>
    <w:rsid w:val="00BF6ACC"/>
    <w:rsid w:val="00BF7541"/>
    <w:rsid w:val="00C0221A"/>
    <w:rsid w:val="00C03047"/>
    <w:rsid w:val="00C03807"/>
    <w:rsid w:val="00C0539E"/>
    <w:rsid w:val="00C062A2"/>
    <w:rsid w:val="00C07CF2"/>
    <w:rsid w:val="00C10272"/>
    <w:rsid w:val="00C1057D"/>
    <w:rsid w:val="00C11B3D"/>
    <w:rsid w:val="00C130D1"/>
    <w:rsid w:val="00C1464A"/>
    <w:rsid w:val="00C146E0"/>
    <w:rsid w:val="00C2093E"/>
    <w:rsid w:val="00C22153"/>
    <w:rsid w:val="00C249F6"/>
    <w:rsid w:val="00C341CD"/>
    <w:rsid w:val="00C34576"/>
    <w:rsid w:val="00C34D54"/>
    <w:rsid w:val="00C3531F"/>
    <w:rsid w:val="00C357EA"/>
    <w:rsid w:val="00C36A46"/>
    <w:rsid w:val="00C37448"/>
    <w:rsid w:val="00C418A5"/>
    <w:rsid w:val="00C42706"/>
    <w:rsid w:val="00C4585D"/>
    <w:rsid w:val="00C46971"/>
    <w:rsid w:val="00C50C4B"/>
    <w:rsid w:val="00C51CF7"/>
    <w:rsid w:val="00C53ABD"/>
    <w:rsid w:val="00C567CE"/>
    <w:rsid w:val="00C56825"/>
    <w:rsid w:val="00C60D53"/>
    <w:rsid w:val="00C65D4A"/>
    <w:rsid w:val="00C66AA2"/>
    <w:rsid w:val="00C70EFC"/>
    <w:rsid w:val="00C723E7"/>
    <w:rsid w:val="00C72A0E"/>
    <w:rsid w:val="00C732C6"/>
    <w:rsid w:val="00C73E66"/>
    <w:rsid w:val="00C73FD4"/>
    <w:rsid w:val="00C7630F"/>
    <w:rsid w:val="00C8069C"/>
    <w:rsid w:val="00C82776"/>
    <w:rsid w:val="00C83E81"/>
    <w:rsid w:val="00C849D4"/>
    <w:rsid w:val="00C864C4"/>
    <w:rsid w:val="00C86B80"/>
    <w:rsid w:val="00C8779B"/>
    <w:rsid w:val="00C90F29"/>
    <w:rsid w:val="00C94D18"/>
    <w:rsid w:val="00C957F0"/>
    <w:rsid w:val="00C965BB"/>
    <w:rsid w:val="00C965D4"/>
    <w:rsid w:val="00C970EA"/>
    <w:rsid w:val="00C97408"/>
    <w:rsid w:val="00CA172C"/>
    <w:rsid w:val="00CA1FD4"/>
    <w:rsid w:val="00CA2A20"/>
    <w:rsid w:val="00CA6B27"/>
    <w:rsid w:val="00CA6D42"/>
    <w:rsid w:val="00CB1D41"/>
    <w:rsid w:val="00CB284C"/>
    <w:rsid w:val="00CB326A"/>
    <w:rsid w:val="00CB486A"/>
    <w:rsid w:val="00CB4F9A"/>
    <w:rsid w:val="00CB5174"/>
    <w:rsid w:val="00CB52D0"/>
    <w:rsid w:val="00CB79D2"/>
    <w:rsid w:val="00CC037C"/>
    <w:rsid w:val="00CC0C91"/>
    <w:rsid w:val="00CC1F0F"/>
    <w:rsid w:val="00CC2BB4"/>
    <w:rsid w:val="00CC3212"/>
    <w:rsid w:val="00CC4C21"/>
    <w:rsid w:val="00CC5F00"/>
    <w:rsid w:val="00CC6758"/>
    <w:rsid w:val="00CC679E"/>
    <w:rsid w:val="00CC6A74"/>
    <w:rsid w:val="00CD3AE3"/>
    <w:rsid w:val="00CD6466"/>
    <w:rsid w:val="00CD76D3"/>
    <w:rsid w:val="00CD79A0"/>
    <w:rsid w:val="00CD7BF1"/>
    <w:rsid w:val="00CD7C53"/>
    <w:rsid w:val="00CE1417"/>
    <w:rsid w:val="00CE2317"/>
    <w:rsid w:val="00CE2F98"/>
    <w:rsid w:val="00CE3FE4"/>
    <w:rsid w:val="00CE5087"/>
    <w:rsid w:val="00CE59BC"/>
    <w:rsid w:val="00CE74DA"/>
    <w:rsid w:val="00CE78DC"/>
    <w:rsid w:val="00CF0614"/>
    <w:rsid w:val="00CF0CA3"/>
    <w:rsid w:val="00CF1227"/>
    <w:rsid w:val="00CF4DE4"/>
    <w:rsid w:val="00CF56CC"/>
    <w:rsid w:val="00CF7DE4"/>
    <w:rsid w:val="00D004DF"/>
    <w:rsid w:val="00D007C7"/>
    <w:rsid w:val="00D0207E"/>
    <w:rsid w:val="00D032A1"/>
    <w:rsid w:val="00D03729"/>
    <w:rsid w:val="00D03ED2"/>
    <w:rsid w:val="00D03FE3"/>
    <w:rsid w:val="00D0588B"/>
    <w:rsid w:val="00D06A6F"/>
    <w:rsid w:val="00D10F8D"/>
    <w:rsid w:val="00D12D12"/>
    <w:rsid w:val="00D12F75"/>
    <w:rsid w:val="00D15220"/>
    <w:rsid w:val="00D201D0"/>
    <w:rsid w:val="00D211DC"/>
    <w:rsid w:val="00D23403"/>
    <w:rsid w:val="00D23FD1"/>
    <w:rsid w:val="00D24A0E"/>
    <w:rsid w:val="00D24CF4"/>
    <w:rsid w:val="00D2565A"/>
    <w:rsid w:val="00D25F35"/>
    <w:rsid w:val="00D261A5"/>
    <w:rsid w:val="00D272C3"/>
    <w:rsid w:val="00D31D11"/>
    <w:rsid w:val="00D3264A"/>
    <w:rsid w:val="00D34370"/>
    <w:rsid w:val="00D3487E"/>
    <w:rsid w:val="00D349EC"/>
    <w:rsid w:val="00D351B6"/>
    <w:rsid w:val="00D3634B"/>
    <w:rsid w:val="00D37515"/>
    <w:rsid w:val="00D409D2"/>
    <w:rsid w:val="00D41C39"/>
    <w:rsid w:val="00D4311D"/>
    <w:rsid w:val="00D46768"/>
    <w:rsid w:val="00D47BB9"/>
    <w:rsid w:val="00D50DB7"/>
    <w:rsid w:val="00D512B9"/>
    <w:rsid w:val="00D51423"/>
    <w:rsid w:val="00D5288A"/>
    <w:rsid w:val="00D53AB0"/>
    <w:rsid w:val="00D571A5"/>
    <w:rsid w:val="00D57EF1"/>
    <w:rsid w:val="00D62333"/>
    <w:rsid w:val="00D630EB"/>
    <w:rsid w:val="00D63A67"/>
    <w:rsid w:val="00D64D8B"/>
    <w:rsid w:val="00D65AB9"/>
    <w:rsid w:val="00D661DB"/>
    <w:rsid w:val="00D67631"/>
    <w:rsid w:val="00D6769F"/>
    <w:rsid w:val="00D71943"/>
    <w:rsid w:val="00D72040"/>
    <w:rsid w:val="00D74A9F"/>
    <w:rsid w:val="00D75AED"/>
    <w:rsid w:val="00D770A4"/>
    <w:rsid w:val="00D8103D"/>
    <w:rsid w:val="00D827D0"/>
    <w:rsid w:val="00D842C4"/>
    <w:rsid w:val="00D8502B"/>
    <w:rsid w:val="00D8656F"/>
    <w:rsid w:val="00D90CF6"/>
    <w:rsid w:val="00D93043"/>
    <w:rsid w:val="00D932D7"/>
    <w:rsid w:val="00D9479A"/>
    <w:rsid w:val="00D95684"/>
    <w:rsid w:val="00D95A05"/>
    <w:rsid w:val="00D9622A"/>
    <w:rsid w:val="00DA185B"/>
    <w:rsid w:val="00DA2A3A"/>
    <w:rsid w:val="00DA41B8"/>
    <w:rsid w:val="00DA7263"/>
    <w:rsid w:val="00DA786C"/>
    <w:rsid w:val="00DB2C7B"/>
    <w:rsid w:val="00DB496A"/>
    <w:rsid w:val="00DB52C8"/>
    <w:rsid w:val="00DB5F9D"/>
    <w:rsid w:val="00DB7896"/>
    <w:rsid w:val="00DC13CA"/>
    <w:rsid w:val="00DC2E92"/>
    <w:rsid w:val="00DC643E"/>
    <w:rsid w:val="00DC65F1"/>
    <w:rsid w:val="00DC718A"/>
    <w:rsid w:val="00DD24DC"/>
    <w:rsid w:val="00DD3B89"/>
    <w:rsid w:val="00DD4E87"/>
    <w:rsid w:val="00DD5652"/>
    <w:rsid w:val="00DD66E0"/>
    <w:rsid w:val="00DD7067"/>
    <w:rsid w:val="00DD7594"/>
    <w:rsid w:val="00DE0D31"/>
    <w:rsid w:val="00DE12C0"/>
    <w:rsid w:val="00DE316F"/>
    <w:rsid w:val="00DE79E8"/>
    <w:rsid w:val="00DF1373"/>
    <w:rsid w:val="00DF45E0"/>
    <w:rsid w:val="00DF4C19"/>
    <w:rsid w:val="00DF4FC4"/>
    <w:rsid w:val="00DF56C2"/>
    <w:rsid w:val="00DF63D1"/>
    <w:rsid w:val="00DF6931"/>
    <w:rsid w:val="00DF7430"/>
    <w:rsid w:val="00DF7F63"/>
    <w:rsid w:val="00E02FEC"/>
    <w:rsid w:val="00E047C2"/>
    <w:rsid w:val="00E05FE7"/>
    <w:rsid w:val="00E0617A"/>
    <w:rsid w:val="00E107FF"/>
    <w:rsid w:val="00E12966"/>
    <w:rsid w:val="00E13E1C"/>
    <w:rsid w:val="00E14459"/>
    <w:rsid w:val="00E14CC8"/>
    <w:rsid w:val="00E155C7"/>
    <w:rsid w:val="00E166F0"/>
    <w:rsid w:val="00E201EB"/>
    <w:rsid w:val="00E21D84"/>
    <w:rsid w:val="00E220EE"/>
    <w:rsid w:val="00E2451F"/>
    <w:rsid w:val="00E248AF"/>
    <w:rsid w:val="00E24C3B"/>
    <w:rsid w:val="00E26FD4"/>
    <w:rsid w:val="00E32816"/>
    <w:rsid w:val="00E32858"/>
    <w:rsid w:val="00E34141"/>
    <w:rsid w:val="00E36163"/>
    <w:rsid w:val="00E36B30"/>
    <w:rsid w:val="00E37F35"/>
    <w:rsid w:val="00E4096B"/>
    <w:rsid w:val="00E40BF7"/>
    <w:rsid w:val="00E4174C"/>
    <w:rsid w:val="00E4215D"/>
    <w:rsid w:val="00E42FBE"/>
    <w:rsid w:val="00E44F03"/>
    <w:rsid w:val="00E45FC3"/>
    <w:rsid w:val="00E4752C"/>
    <w:rsid w:val="00E51451"/>
    <w:rsid w:val="00E52318"/>
    <w:rsid w:val="00E5322A"/>
    <w:rsid w:val="00E53435"/>
    <w:rsid w:val="00E535B0"/>
    <w:rsid w:val="00E56021"/>
    <w:rsid w:val="00E565DA"/>
    <w:rsid w:val="00E570EF"/>
    <w:rsid w:val="00E6329F"/>
    <w:rsid w:val="00E63E21"/>
    <w:rsid w:val="00E647E9"/>
    <w:rsid w:val="00E66C3B"/>
    <w:rsid w:val="00E724C2"/>
    <w:rsid w:val="00E72EFC"/>
    <w:rsid w:val="00E73EC1"/>
    <w:rsid w:val="00E74B3A"/>
    <w:rsid w:val="00E74BF2"/>
    <w:rsid w:val="00E75CC5"/>
    <w:rsid w:val="00E768EF"/>
    <w:rsid w:val="00E8120A"/>
    <w:rsid w:val="00E81604"/>
    <w:rsid w:val="00E8189D"/>
    <w:rsid w:val="00E8392A"/>
    <w:rsid w:val="00E83CD4"/>
    <w:rsid w:val="00E86C7A"/>
    <w:rsid w:val="00E8783B"/>
    <w:rsid w:val="00E87C72"/>
    <w:rsid w:val="00E90EFA"/>
    <w:rsid w:val="00E912D2"/>
    <w:rsid w:val="00E9230E"/>
    <w:rsid w:val="00E9431D"/>
    <w:rsid w:val="00E95F75"/>
    <w:rsid w:val="00E9636C"/>
    <w:rsid w:val="00EA0AC0"/>
    <w:rsid w:val="00EA0F86"/>
    <w:rsid w:val="00EA4D19"/>
    <w:rsid w:val="00EA5DD9"/>
    <w:rsid w:val="00EA7004"/>
    <w:rsid w:val="00EB0329"/>
    <w:rsid w:val="00EB4C80"/>
    <w:rsid w:val="00EB51C3"/>
    <w:rsid w:val="00EB6A41"/>
    <w:rsid w:val="00EB793F"/>
    <w:rsid w:val="00EC3DBC"/>
    <w:rsid w:val="00EC4581"/>
    <w:rsid w:val="00EC6107"/>
    <w:rsid w:val="00EC63A4"/>
    <w:rsid w:val="00EC71AB"/>
    <w:rsid w:val="00EC76ED"/>
    <w:rsid w:val="00ED02F4"/>
    <w:rsid w:val="00ED2451"/>
    <w:rsid w:val="00ED681F"/>
    <w:rsid w:val="00ED6C3E"/>
    <w:rsid w:val="00ED72A6"/>
    <w:rsid w:val="00ED7776"/>
    <w:rsid w:val="00EE09B1"/>
    <w:rsid w:val="00EE124B"/>
    <w:rsid w:val="00EE13E2"/>
    <w:rsid w:val="00EE1CA4"/>
    <w:rsid w:val="00EE3B37"/>
    <w:rsid w:val="00EE492C"/>
    <w:rsid w:val="00EE53F6"/>
    <w:rsid w:val="00EE5DD5"/>
    <w:rsid w:val="00EE61BF"/>
    <w:rsid w:val="00EE6D55"/>
    <w:rsid w:val="00EE6EFD"/>
    <w:rsid w:val="00EF0611"/>
    <w:rsid w:val="00EF4AAE"/>
    <w:rsid w:val="00EF4DD8"/>
    <w:rsid w:val="00EF4E06"/>
    <w:rsid w:val="00EF5642"/>
    <w:rsid w:val="00EF5C10"/>
    <w:rsid w:val="00EF5DF6"/>
    <w:rsid w:val="00EF7A60"/>
    <w:rsid w:val="00EF7BE2"/>
    <w:rsid w:val="00F0017B"/>
    <w:rsid w:val="00F00D66"/>
    <w:rsid w:val="00F03AD9"/>
    <w:rsid w:val="00F0698E"/>
    <w:rsid w:val="00F07057"/>
    <w:rsid w:val="00F07C21"/>
    <w:rsid w:val="00F10555"/>
    <w:rsid w:val="00F10741"/>
    <w:rsid w:val="00F12EBE"/>
    <w:rsid w:val="00F14F39"/>
    <w:rsid w:val="00F15C83"/>
    <w:rsid w:val="00F167D0"/>
    <w:rsid w:val="00F17869"/>
    <w:rsid w:val="00F20302"/>
    <w:rsid w:val="00F20565"/>
    <w:rsid w:val="00F207E2"/>
    <w:rsid w:val="00F2195D"/>
    <w:rsid w:val="00F219E0"/>
    <w:rsid w:val="00F21C65"/>
    <w:rsid w:val="00F22483"/>
    <w:rsid w:val="00F23B39"/>
    <w:rsid w:val="00F24DF5"/>
    <w:rsid w:val="00F24ECF"/>
    <w:rsid w:val="00F25444"/>
    <w:rsid w:val="00F265A4"/>
    <w:rsid w:val="00F27052"/>
    <w:rsid w:val="00F32196"/>
    <w:rsid w:val="00F335E1"/>
    <w:rsid w:val="00F352A5"/>
    <w:rsid w:val="00F35A43"/>
    <w:rsid w:val="00F4064C"/>
    <w:rsid w:val="00F46686"/>
    <w:rsid w:val="00F47F5B"/>
    <w:rsid w:val="00F517B7"/>
    <w:rsid w:val="00F5185C"/>
    <w:rsid w:val="00F574B2"/>
    <w:rsid w:val="00F62288"/>
    <w:rsid w:val="00F63D66"/>
    <w:rsid w:val="00F63E32"/>
    <w:rsid w:val="00F642BE"/>
    <w:rsid w:val="00F64988"/>
    <w:rsid w:val="00F6562D"/>
    <w:rsid w:val="00F66467"/>
    <w:rsid w:val="00F72115"/>
    <w:rsid w:val="00F74033"/>
    <w:rsid w:val="00F76D70"/>
    <w:rsid w:val="00F7747B"/>
    <w:rsid w:val="00F77DDF"/>
    <w:rsid w:val="00F80837"/>
    <w:rsid w:val="00F81DDE"/>
    <w:rsid w:val="00F82591"/>
    <w:rsid w:val="00F825FD"/>
    <w:rsid w:val="00F82A42"/>
    <w:rsid w:val="00F82E27"/>
    <w:rsid w:val="00F83729"/>
    <w:rsid w:val="00F85829"/>
    <w:rsid w:val="00F8597B"/>
    <w:rsid w:val="00F86FB7"/>
    <w:rsid w:val="00F87927"/>
    <w:rsid w:val="00F9050E"/>
    <w:rsid w:val="00F9453A"/>
    <w:rsid w:val="00F948A8"/>
    <w:rsid w:val="00F961EB"/>
    <w:rsid w:val="00F975BF"/>
    <w:rsid w:val="00FA38D6"/>
    <w:rsid w:val="00FA785E"/>
    <w:rsid w:val="00FB0671"/>
    <w:rsid w:val="00FB2ECE"/>
    <w:rsid w:val="00FB420E"/>
    <w:rsid w:val="00FB65F2"/>
    <w:rsid w:val="00FC067E"/>
    <w:rsid w:val="00FC0C21"/>
    <w:rsid w:val="00FC1EE7"/>
    <w:rsid w:val="00FC5994"/>
    <w:rsid w:val="00FC767A"/>
    <w:rsid w:val="00FD10F4"/>
    <w:rsid w:val="00FD1A1B"/>
    <w:rsid w:val="00FD25B9"/>
    <w:rsid w:val="00FD3754"/>
    <w:rsid w:val="00FD37C1"/>
    <w:rsid w:val="00FD39C5"/>
    <w:rsid w:val="00FD48AF"/>
    <w:rsid w:val="00FD4BB0"/>
    <w:rsid w:val="00FD5893"/>
    <w:rsid w:val="00FD64F0"/>
    <w:rsid w:val="00FD6798"/>
    <w:rsid w:val="00FD7BF1"/>
    <w:rsid w:val="00FE0C91"/>
    <w:rsid w:val="00FE1384"/>
    <w:rsid w:val="00FE142D"/>
    <w:rsid w:val="00FE1C92"/>
    <w:rsid w:val="00FF044A"/>
    <w:rsid w:val="00FF167F"/>
    <w:rsid w:val="00FF2E39"/>
    <w:rsid w:val="00FF587F"/>
    <w:rsid w:val="00FF6FBA"/>
    <w:rsid w:val="014BD2B2"/>
    <w:rsid w:val="01F69F75"/>
    <w:rsid w:val="0263FA70"/>
    <w:rsid w:val="03E563E4"/>
    <w:rsid w:val="04CC951C"/>
    <w:rsid w:val="07B958A4"/>
    <w:rsid w:val="0A457959"/>
    <w:rsid w:val="0AFECD77"/>
    <w:rsid w:val="0D72AD1B"/>
    <w:rsid w:val="1160E781"/>
    <w:rsid w:val="11C96DB1"/>
    <w:rsid w:val="156C771F"/>
    <w:rsid w:val="16C9101C"/>
    <w:rsid w:val="1721A2AE"/>
    <w:rsid w:val="1A8640F2"/>
    <w:rsid w:val="1AA04B9F"/>
    <w:rsid w:val="1CD180DE"/>
    <w:rsid w:val="25921053"/>
    <w:rsid w:val="2AFED0E7"/>
    <w:rsid w:val="2CDF139B"/>
    <w:rsid w:val="30A289E5"/>
    <w:rsid w:val="332C6235"/>
    <w:rsid w:val="347FEBC4"/>
    <w:rsid w:val="34F23200"/>
    <w:rsid w:val="361D289E"/>
    <w:rsid w:val="421232FE"/>
    <w:rsid w:val="421BA044"/>
    <w:rsid w:val="424FAA5F"/>
    <w:rsid w:val="42757C4E"/>
    <w:rsid w:val="42BFE34C"/>
    <w:rsid w:val="438E3844"/>
    <w:rsid w:val="4404B9C1"/>
    <w:rsid w:val="4603D0A7"/>
    <w:rsid w:val="472B492F"/>
    <w:rsid w:val="4825B316"/>
    <w:rsid w:val="4F8980DB"/>
    <w:rsid w:val="4FCD48DA"/>
    <w:rsid w:val="50B8EC71"/>
    <w:rsid w:val="53B9396B"/>
    <w:rsid w:val="5B19469B"/>
    <w:rsid w:val="5E6029F6"/>
    <w:rsid w:val="6279DD88"/>
    <w:rsid w:val="64BE987C"/>
    <w:rsid w:val="69015F9D"/>
    <w:rsid w:val="69E51437"/>
    <w:rsid w:val="6AA63726"/>
    <w:rsid w:val="6B7C22AD"/>
    <w:rsid w:val="6C682EDF"/>
    <w:rsid w:val="6EA8C987"/>
    <w:rsid w:val="6F982D7B"/>
    <w:rsid w:val="75AE8D8E"/>
    <w:rsid w:val="767079CB"/>
    <w:rsid w:val="76CD25F7"/>
    <w:rsid w:val="7860A583"/>
    <w:rsid w:val="7B3F4F14"/>
    <w:rsid w:val="7DCE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0BAE8"/>
  <w15:chartTrackingRefBased/>
  <w15:docId w15:val="{E3EF44BF-E94D-477E-9F06-2749989C9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erif" w:eastAsiaTheme="minorHAnsi" w:hAnsi="Noto Serif" w:cstheme="minorBidi"/>
        <w:lang w:val="es-ES" w:eastAsia="es-E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nhideWhenUsed/>
    <w:qFormat/>
    <w:rsid w:val="00814AA5"/>
  </w:style>
  <w:style w:type="paragraph" w:styleId="Ttulo1">
    <w:name w:val="heading 1"/>
    <w:basedOn w:val="Normal"/>
    <w:next w:val="Normal"/>
    <w:link w:val="Ttulo1Car"/>
    <w:uiPriority w:val="1"/>
    <w:qFormat/>
    <w:rsid w:val="001E526A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bCs/>
      <w:caps/>
      <w:spacing w:val="10"/>
      <w:sz w:val="26"/>
      <w:szCs w:val="32"/>
    </w:rPr>
  </w:style>
  <w:style w:type="paragraph" w:styleId="Ttulo2">
    <w:name w:val="heading 2"/>
    <w:basedOn w:val="Normal"/>
    <w:next w:val="Normal"/>
    <w:link w:val="Ttulo2Car"/>
    <w:uiPriority w:val="2"/>
    <w:qFormat/>
    <w:rsid w:val="00351B7B"/>
    <w:pPr>
      <w:keepNext/>
      <w:keepLines/>
      <w:spacing w:before="240" w:after="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8978B9"/>
    <w:pPr>
      <w:keepNext/>
      <w:keepLines/>
      <w:spacing w:before="120" w:line="192" w:lineRule="auto"/>
      <w:outlineLvl w:val="2"/>
    </w:pPr>
    <w:rPr>
      <w:rFonts w:asciiTheme="majorHAnsi" w:eastAsiaTheme="majorEastAsia" w:hAnsiTheme="majorHAnsi" w:cstheme="majorBidi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6D7F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Ttulo5">
    <w:name w:val="heading 5"/>
    <w:basedOn w:val="Normal"/>
    <w:next w:val="Normal"/>
    <w:link w:val="Ttulo5Car"/>
    <w:uiPriority w:val="9"/>
    <w:semiHidden/>
    <w:rsid w:val="00AF0F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D42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AF0F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E2C0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AF0F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E2C0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AF0F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AF0F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sutil">
    <w:name w:val="Subtle Reference"/>
    <w:basedOn w:val="Fuentedeprrafopredeter"/>
    <w:uiPriority w:val="31"/>
    <w:semiHidden/>
    <w:rsid w:val="005E6A59"/>
    <w:rPr>
      <w:rFonts w:ascii="Calibri" w:hAnsi="Calibri"/>
      <w:smallCaps/>
      <w:color w:val="FFFFFF" w:themeColor="background1"/>
      <w:sz w:val="24"/>
    </w:rPr>
  </w:style>
  <w:style w:type="paragraph" w:styleId="Encabezado">
    <w:name w:val="header"/>
    <w:basedOn w:val="Normal"/>
    <w:link w:val="EncabezadoCar"/>
    <w:uiPriority w:val="99"/>
    <w:semiHidden/>
    <w:rsid w:val="00342DE1"/>
    <w:pPr>
      <w:tabs>
        <w:tab w:val="center" w:pos="4536"/>
        <w:tab w:val="right" w:pos="9072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Piedepgina">
    <w:name w:val="footer"/>
    <w:basedOn w:val="Normal"/>
    <w:link w:val="PiedepginaCar"/>
    <w:uiPriority w:val="99"/>
    <w:rsid w:val="003B5BE4"/>
    <w:pPr>
      <w:tabs>
        <w:tab w:val="center" w:pos="4536"/>
        <w:tab w:val="right" w:pos="9072"/>
      </w:tabs>
      <w:spacing w:before="210" w:after="0"/>
      <w:jc w:val="center"/>
    </w:pPr>
    <w:rPr>
      <w:rFonts w:ascii="Roboto" w:hAnsi="Roboto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5BE4"/>
    <w:rPr>
      <w:rFonts w:ascii="Roboto" w:hAnsi="Roboto"/>
      <w:sz w:val="16"/>
      <w:lang w:val="es-ES"/>
    </w:rPr>
  </w:style>
  <w:style w:type="paragraph" w:styleId="Ttulo">
    <w:name w:val="Title"/>
    <w:basedOn w:val="Normal"/>
    <w:next w:val="Normal"/>
    <w:link w:val="TtuloCar"/>
    <w:uiPriority w:val="13"/>
    <w:qFormat/>
    <w:rsid w:val="00566185"/>
    <w:pPr>
      <w:framePr w:w="9072" w:wrap="around" w:vAnchor="text" w:hAnchor="text" w:y="1"/>
      <w:spacing w:after="100" w:afterAutospacing="1"/>
      <w:contextualSpacing/>
    </w:pPr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TtuloCar">
    <w:name w:val="Título Car"/>
    <w:basedOn w:val="Fuentedeprrafopredeter"/>
    <w:link w:val="Ttulo"/>
    <w:uiPriority w:val="13"/>
    <w:rsid w:val="00566185"/>
    <w:rPr>
      <w:rFonts w:asciiTheme="majorHAnsi" w:eastAsiaTheme="majorEastAsia" w:hAnsiTheme="majorHAnsi" w:cstheme="majorBidi"/>
      <w:b/>
      <w:color w:val="FD5A00" w:themeColor="accent1"/>
      <w:spacing w:val="-10"/>
      <w:kern w:val="28"/>
      <w:sz w:val="54"/>
      <w:szCs w:val="56"/>
    </w:rPr>
  </w:style>
  <w:style w:type="character" w:customStyle="1" w:styleId="Ttulo2Car">
    <w:name w:val="Título 2 Car"/>
    <w:basedOn w:val="Fuentedeprrafopredeter"/>
    <w:link w:val="Ttulo2"/>
    <w:uiPriority w:val="2"/>
    <w:rsid w:val="00411344"/>
    <w:rPr>
      <w:rFonts w:ascii="Noto Serif" w:eastAsiaTheme="majorEastAsia" w:hAnsi="Noto Serif" w:cstheme="majorBidi"/>
      <w:b/>
      <w:sz w:val="20"/>
      <w:szCs w:val="26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1E526A"/>
    <w:rPr>
      <w:rFonts w:asciiTheme="majorHAnsi" w:eastAsiaTheme="majorEastAsia" w:hAnsiTheme="majorHAnsi" w:cstheme="majorBidi"/>
      <w:b/>
      <w:bCs/>
      <w:caps/>
      <w:spacing w:val="10"/>
      <w:sz w:val="26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D441D"/>
    <w:rPr>
      <w:rFonts w:asciiTheme="majorHAnsi" w:eastAsiaTheme="majorEastAsia" w:hAnsiTheme="majorHAnsi" w:cstheme="majorBidi"/>
      <w:sz w:val="21"/>
      <w:szCs w:val="24"/>
      <w:lang w:val="es-ES"/>
    </w:rPr>
  </w:style>
  <w:style w:type="table" w:styleId="Tablaconcuadrcula">
    <w:name w:val="Table Grid"/>
    <w:basedOn w:val="Tablanormal"/>
    <w:uiPriority w:val="39"/>
    <w:rsid w:val="00CD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CD7C53"/>
    <w:pPr>
      <w:numPr>
        <w:ilvl w:val="1"/>
      </w:numPr>
      <w:spacing w:after="0"/>
    </w:pPr>
    <w:rPr>
      <w:rFonts w:asciiTheme="minorHAnsi" w:eastAsiaTheme="minorEastAsia" w:hAnsiTheme="minorHAnsi"/>
      <w:i/>
      <w:spacing w:val="15"/>
      <w:sz w:val="18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5D441D"/>
    <w:rPr>
      <w:rFonts w:eastAsiaTheme="minorEastAsia"/>
      <w:i/>
      <w:spacing w:val="15"/>
      <w:sz w:val="18"/>
      <w:lang w:val="es-ES"/>
    </w:rPr>
  </w:style>
  <w:style w:type="character" w:styleId="nfasis">
    <w:name w:val="Emphasis"/>
    <w:basedOn w:val="Fuentedeprrafopredeter"/>
    <w:uiPriority w:val="20"/>
    <w:qFormat/>
    <w:rsid w:val="000921D0"/>
    <w:rPr>
      <w:i w:val="0"/>
      <w:iCs/>
      <w:color w:val="72C7E7" w:themeColor="accent2"/>
      <w:u w:val="single"/>
    </w:rPr>
  </w:style>
  <w:style w:type="character" w:styleId="Ttulodellibro">
    <w:name w:val="Book Title"/>
    <w:basedOn w:val="Fuentedeprrafopredeter"/>
    <w:uiPriority w:val="33"/>
    <w:semiHidden/>
    <w:rsid w:val="00AF0F63"/>
    <w:rPr>
      <w:b/>
      <w:bCs/>
      <w:i/>
      <w:iCs/>
      <w:spacing w:val="5"/>
    </w:rPr>
  </w:style>
  <w:style w:type="numbering" w:styleId="111111">
    <w:name w:val="Outline List 2"/>
    <w:basedOn w:val="Sinlista"/>
    <w:uiPriority w:val="99"/>
    <w:semiHidden/>
    <w:unhideWhenUsed/>
    <w:rsid w:val="00AF0F63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AF0F63"/>
    <w:pPr>
      <w:numPr>
        <w:numId w:val="2"/>
      </w:numPr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5D441D"/>
    <w:rPr>
      <w:rFonts w:asciiTheme="majorHAnsi" w:eastAsiaTheme="majorEastAsia" w:hAnsiTheme="majorHAnsi" w:cstheme="majorBidi"/>
      <w:iCs/>
      <w:sz w:val="26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D441D"/>
    <w:rPr>
      <w:rFonts w:asciiTheme="majorHAnsi" w:eastAsiaTheme="majorEastAsia" w:hAnsiTheme="majorHAnsi" w:cstheme="majorBidi"/>
      <w:color w:val="BD4200" w:themeColor="accent1" w:themeShade="BF"/>
      <w:sz w:val="21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D441D"/>
    <w:rPr>
      <w:rFonts w:asciiTheme="majorHAnsi" w:eastAsiaTheme="majorEastAsia" w:hAnsiTheme="majorHAnsi" w:cstheme="majorBidi"/>
      <w:color w:val="7E2C00" w:themeColor="accent1" w:themeShade="7F"/>
      <w:sz w:val="21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D441D"/>
    <w:rPr>
      <w:rFonts w:asciiTheme="majorHAnsi" w:eastAsiaTheme="majorEastAsia" w:hAnsiTheme="majorHAnsi" w:cstheme="majorBidi"/>
      <w:i/>
      <w:iCs/>
      <w:color w:val="7E2C00" w:themeColor="accent1" w:themeShade="7F"/>
      <w:sz w:val="21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D44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D44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/>
    </w:rPr>
  </w:style>
  <w:style w:type="numbering" w:styleId="ArtculoSeccin">
    <w:name w:val="Outline List 3"/>
    <w:basedOn w:val="Sinlista"/>
    <w:uiPriority w:val="99"/>
    <w:semiHidden/>
    <w:unhideWhenUsed/>
    <w:rsid w:val="00AF0F63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rsid w:val="00AF0F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41D"/>
    <w:rPr>
      <w:rFonts w:ascii="Segoe UI" w:hAnsi="Segoe UI" w:cs="Segoe UI"/>
      <w:sz w:val="18"/>
      <w:szCs w:val="18"/>
      <w:lang w:val="es-ES"/>
    </w:rPr>
  </w:style>
  <w:style w:type="paragraph" w:styleId="Bibliografa">
    <w:name w:val="Bibliography"/>
    <w:basedOn w:val="Normal"/>
    <w:next w:val="Normal"/>
    <w:uiPriority w:val="37"/>
    <w:semiHidden/>
    <w:rsid w:val="00AF0F63"/>
  </w:style>
  <w:style w:type="paragraph" w:styleId="Textodebloque">
    <w:name w:val="Block Text"/>
    <w:basedOn w:val="Normal"/>
    <w:uiPriority w:val="99"/>
    <w:semiHidden/>
    <w:rsid w:val="00AF0F63"/>
    <w:pPr>
      <w:pBdr>
        <w:top w:val="single" w:sz="2" w:space="10" w:color="FD5A00" w:themeColor="accent1"/>
        <w:left w:val="single" w:sz="2" w:space="10" w:color="FD5A00" w:themeColor="accent1"/>
        <w:bottom w:val="single" w:sz="2" w:space="10" w:color="FD5A00" w:themeColor="accent1"/>
        <w:right w:val="single" w:sz="2" w:space="10" w:color="FD5A00" w:themeColor="accent1"/>
      </w:pBdr>
      <w:ind w:left="1152" w:right="1152"/>
    </w:pPr>
    <w:rPr>
      <w:rFonts w:asciiTheme="minorHAnsi" w:eastAsiaTheme="minorEastAsia" w:hAnsiTheme="minorHAnsi"/>
      <w:i/>
      <w:iCs/>
      <w:color w:val="FD5A00" w:themeColor="accent1"/>
    </w:rPr>
  </w:style>
  <w:style w:type="paragraph" w:styleId="Textoindependiente">
    <w:name w:val="Body Text"/>
    <w:basedOn w:val="Normal"/>
    <w:link w:val="TextoindependienteCar"/>
    <w:rsid w:val="000537F1"/>
  </w:style>
  <w:style w:type="character" w:customStyle="1" w:styleId="TextoindependienteCar">
    <w:name w:val="Texto independiente Car"/>
    <w:basedOn w:val="Fuentedeprrafopredeter"/>
    <w:link w:val="Textoindependiente"/>
    <w:rsid w:val="000537F1"/>
    <w:rPr>
      <w:rFonts w:ascii="Noto Serif" w:hAnsi="Noto Serif"/>
      <w:sz w:val="20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rsid w:val="00AF0F63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Textoindependiente3">
    <w:name w:val="Body Text 3"/>
    <w:basedOn w:val="Normal"/>
    <w:link w:val="Textoindependiente3Car"/>
    <w:uiPriority w:val="99"/>
    <w:semiHidden/>
    <w:rsid w:val="00AF0F63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D441D"/>
    <w:rPr>
      <w:rFonts w:ascii="Noto Serif" w:hAnsi="Noto Serif"/>
      <w:sz w:val="16"/>
      <w:szCs w:val="16"/>
      <w:lang w:val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rsid w:val="00AF0F63"/>
    <w:pPr>
      <w:spacing w:after="24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AF0F63"/>
    <w:pPr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rsid w:val="00AF0F63"/>
    <w:pPr>
      <w:spacing w:after="24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AF0F63"/>
    <w:pPr>
      <w:spacing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rsid w:val="00AF0F63"/>
    <w:pPr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D441D"/>
    <w:rPr>
      <w:rFonts w:ascii="Noto Serif" w:hAnsi="Noto Serif"/>
      <w:sz w:val="16"/>
      <w:szCs w:val="16"/>
      <w:lang w:val="es-ES"/>
    </w:rPr>
  </w:style>
  <w:style w:type="paragraph" w:styleId="Descripcin">
    <w:name w:val="caption"/>
    <w:basedOn w:val="Normal"/>
    <w:next w:val="Normal"/>
    <w:uiPriority w:val="4"/>
    <w:qFormat/>
    <w:rsid w:val="00AF6295"/>
    <w:pPr>
      <w:spacing w:before="146" w:after="0"/>
    </w:pPr>
    <w:rPr>
      <w:rFonts w:ascii="Roboto" w:hAnsi="Roboto"/>
      <w:iCs/>
      <w:color w:val="000000" w:themeColor="text1"/>
      <w:sz w:val="17"/>
      <w:szCs w:val="18"/>
    </w:rPr>
  </w:style>
  <w:style w:type="paragraph" w:styleId="Cierre">
    <w:name w:val="Closing"/>
    <w:basedOn w:val="Normal"/>
    <w:link w:val="CierreCar"/>
    <w:uiPriority w:val="99"/>
    <w:semiHidden/>
    <w:rsid w:val="00AF0F63"/>
    <w:pPr>
      <w:spacing w:after="0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D441D"/>
    <w:rPr>
      <w:rFonts w:ascii="Noto Serif" w:hAnsi="Noto Serif"/>
      <w:sz w:val="21"/>
      <w:lang w:val="es-ES"/>
    </w:rPr>
  </w:style>
  <w:style w:type="table" w:styleId="Cuadrculavistosa">
    <w:name w:val="Colorful Grid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</w:rPr>
      <w:tblPr/>
      <w:tcPr>
        <w:shd w:val="clear" w:color="auto" w:fill="FFBC9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C9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D4200" w:themeFill="accent1" w:themeFillShade="BF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</w:rPr>
      <w:tblPr/>
      <w:tcPr>
        <w:shd w:val="clear" w:color="auto" w:fill="C6E8F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8F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</w:rPr>
      <w:tblPr/>
      <w:tcPr>
        <w:shd w:val="clear" w:color="auto" w:fill="FEE8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</w:rPr>
      <w:tblPr/>
      <w:tcPr>
        <w:shd w:val="clear" w:color="auto" w:fill="EBBD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D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</w:rPr>
      <w:tblPr/>
      <w:tcPr>
        <w:shd w:val="clear" w:color="auto" w:fill="86E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E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</w:rPr>
      <w:tblPr/>
      <w:tcPr>
        <w:shd w:val="clear" w:color="auto" w:fill="B9B9B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B9B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432D" w:themeFill="accent4" w:themeFillShade="CC"/>
      </w:tcPr>
    </w:tblStylePr>
    <w:tblStylePr w:type="lastRow">
      <w:rPr>
        <w:b/>
        <w:bCs/>
        <w:color w:val="AD432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B002" w:themeFill="accent3" w:themeFillShade="CC"/>
      </w:tcPr>
    </w:tblStylePr>
    <w:tblStylePr w:type="lastRow">
      <w:rPr>
        <w:b/>
        <w:bCs/>
        <w:color w:val="EDB0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4040" w:themeFill="accent6" w:themeFillShade="CC"/>
      </w:tcPr>
    </w:tblStylePr>
    <w:tblStylePr w:type="lastRow">
      <w:rPr>
        <w:b/>
        <w:bCs/>
        <w:color w:val="4040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6" w:themeFill="accent5" w:themeFillShade="CC"/>
      </w:tcPr>
    </w:tblStylePr>
    <w:tblStylePr w:type="lastRow">
      <w:rPr>
        <w:b/>
        <w:bCs/>
        <w:color w:val="008AA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5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500" w:themeColor="accent1" w:themeShade="99"/>
          <w:insideV w:val="nil"/>
        </w:tcBorders>
        <w:shd w:val="clear" w:color="auto" w:fill="9735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500" w:themeFill="accent1" w:themeFillShade="99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AC7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88B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88B0" w:themeColor="accent2" w:themeShade="99"/>
          <w:insideV w:val="nil"/>
        </w:tcBorders>
        <w:shd w:val="clear" w:color="auto" w:fill="1E88B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88B0" w:themeFill="accent2" w:themeFillShade="99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B8E2F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5C43" w:themeColor="accent4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84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8401" w:themeColor="accent3" w:themeShade="99"/>
          <w:insideV w:val="nil"/>
        </w:tcBorders>
        <w:shd w:val="clear" w:color="auto" w:fill="B284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8401" w:themeFill="accent3" w:themeFillShade="99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82F" w:themeColor="accent3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32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3222" w:themeColor="accent4" w:themeShade="99"/>
          <w:insideV w:val="nil"/>
        </w:tcBorders>
        <w:shd w:val="clear" w:color="auto" w:fill="8132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3222" w:themeFill="accent4" w:themeFillShade="99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6AD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5050" w:themeColor="accent6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7C" w:themeColor="accent5" w:themeShade="99"/>
          <w:insideV w:val="nil"/>
        </w:tcBorders>
        <w:shd w:val="clear" w:color="auto" w:fill="0067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7C" w:themeFill="accent5" w:themeFillShade="99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68E5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0" w:themeColor="accent5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30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3030" w:themeColor="accent6" w:themeShade="99"/>
          <w:insideV w:val="nil"/>
        </w:tcBorders>
        <w:shd w:val="clear" w:color="auto" w:fill="3030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99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A7A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rsid w:val="00AF0F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AF0F6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D441D"/>
    <w:rPr>
      <w:rFonts w:ascii="Noto Serif" w:hAnsi="Noto Serif"/>
      <w:sz w:val="21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AF0F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D441D"/>
    <w:rPr>
      <w:rFonts w:ascii="Noto Serif" w:hAnsi="Noto Serif"/>
      <w:b/>
      <w:bCs/>
      <w:sz w:val="21"/>
      <w:szCs w:val="20"/>
      <w:lang w:val="es-ES"/>
    </w:rPr>
  </w:style>
  <w:style w:type="table" w:styleId="Listaoscura">
    <w:name w:val="Dark List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C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42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42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719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A9D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D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2A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3F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B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rsid w:val="00AF0F63"/>
  </w:style>
  <w:style w:type="character" w:customStyle="1" w:styleId="FechaCar">
    <w:name w:val="Fecha Car"/>
    <w:basedOn w:val="Fuentedeprrafopredeter"/>
    <w:link w:val="Fecha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rsid w:val="00AF0F63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D441D"/>
    <w:rPr>
      <w:rFonts w:ascii="Segoe UI" w:hAnsi="Segoe UI" w:cs="Segoe UI"/>
      <w:sz w:val="16"/>
      <w:szCs w:val="16"/>
      <w:lang w:val="es-ES"/>
    </w:rPr>
  </w:style>
  <w:style w:type="paragraph" w:styleId="Firmadecorreoelectrnico">
    <w:name w:val="E-mail Signature"/>
    <w:basedOn w:val="Normal"/>
    <w:link w:val="FirmadecorreoelectrnicoCar"/>
    <w:uiPriority w:val="99"/>
    <w:semiHidden/>
    <w:rsid w:val="00AF0F63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Refdenotaalfinal">
    <w:name w:val="endnote reference"/>
    <w:basedOn w:val="Fuentedeprrafopredeter"/>
    <w:uiPriority w:val="99"/>
    <w:semiHidden/>
    <w:rsid w:val="00AF0F63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rsid w:val="00AF0F63"/>
    <w:pPr>
      <w:spacing w:after="0"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441D"/>
    <w:rPr>
      <w:rFonts w:ascii="Noto Serif" w:hAnsi="Noto Serif"/>
      <w:sz w:val="21"/>
      <w:szCs w:val="20"/>
      <w:lang w:val="es-ES"/>
    </w:rPr>
  </w:style>
  <w:style w:type="paragraph" w:styleId="Direccinsobre">
    <w:name w:val="envelope address"/>
    <w:basedOn w:val="Normal"/>
    <w:uiPriority w:val="99"/>
    <w:semiHidden/>
    <w:rsid w:val="00AF0F63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rsid w:val="00AF0F63"/>
    <w:pPr>
      <w:spacing w:after="0"/>
    </w:pPr>
    <w:rPr>
      <w:rFonts w:asciiTheme="majorHAnsi" w:eastAsiaTheme="majorEastAsia" w:hAnsiTheme="majorHAnsi" w:cstheme="majorBidi"/>
    </w:rPr>
  </w:style>
  <w:style w:type="character" w:styleId="Hipervnculovisitado">
    <w:name w:val="FollowedHyperlink"/>
    <w:basedOn w:val="Fuentedeprrafopredeter"/>
    <w:uiPriority w:val="99"/>
    <w:semiHidden/>
    <w:rsid w:val="00AF0F63"/>
    <w:rPr>
      <w:color w:val="00ADD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rsid w:val="00AF0F63"/>
    <w:rPr>
      <w:vertAlign w:val="superscript"/>
    </w:rPr>
  </w:style>
  <w:style w:type="paragraph" w:styleId="Textonotapie">
    <w:name w:val="footnote text"/>
    <w:aliases w:val="Footnote text NRC"/>
    <w:basedOn w:val="Normal"/>
    <w:link w:val="TextonotapieCar"/>
    <w:uiPriority w:val="99"/>
    <w:qFormat/>
    <w:rsid w:val="00AF0F63"/>
    <w:pPr>
      <w:spacing w:after="0"/>
    </w:pPr>
  </w:style>
  <w:style w:type="character" w:customStyle="1" w:styleId="TextonotapieCar">
    <w:name w:val="Texto nota pie Car"/>
    <w:aliases w:val="Footnote text NRC Car"/>
    <w:basedOn w:val="Fuentedeprrafopredeter"/>
    <w:link w:val="Textonotapie"/>
    <w:uiPriority w:val="99"/>
    <w:rsid w:val="005D441D"/>
    <w:rPr>
      <w:rFonts w:ascii="Noto Serif" w:hAnsi="Noto Serif"/>
      <w:sz w:val="21"/>
      <w:szCs w:val="20"/>
      <w:lang w:val="es-ES"/>
    </w:rPr>
  </w:style>
  <w:style w:type="table" w:styleId="Tablaconcuadrcula1clara">
    <w:name w:val="Grid Table 1 Light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BC98" w:themeColor="accent1" w:themeTint="66"/>
        <w:left w:val="single" w:sz="4" w:space="0" w:color="FFBC98" w:themeColor="accent1" w:themeTint="66"/>
        <w:bottom w:val="single" w:sz="4" w:space="0" w:color="FFBC98" w:themeColor="accent1" w:themeTint="66"/>
        <w:right w:val="single" w:sz="4" w:space="0" w:color="FFBC98" w:themeColor="accent1" w:themeTint="66"/>
        <w:insideH w:val="single" w:sz="4" w:space="0" w:color="FFBC98" w:themeColor="accent1" w:themeTint="66"/>
        <w:insideV w:val="single" w:sz="4" w:space="0" w:color="FFBC9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6E8F5" w:themeColor="accent2" w:themeTint="66"/>
        <w:left w:val="single" w:sz="4" w:space="0" w:color="C6E8F5" w:themeColor="accent2" w:themeTint="66"/>
        <w:bottom w:val="single" w:sz="4" w:space="0" w:color="C6E8F5" w:themeColor="accent2" w:themeTint="66"/>
        <w:right w:val="single" w:sz="4" w:space="0" w:color="C6E8F5" w:themeColor="accent2" w:themeTint="66"/>
        <w:insideH w:val="single" w:sz="4" w:space="0" w:color="C6E8F5" w:themeColor="accent2" w:themeTint="66"/>
        <w:insideV w:val="single" w:sz="4" w:space="0" w:color="C6E8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EE8AB" w:themeColor="accent3" w:themeTint="66"/>
        <w:left w:val="single" w:sz="4" w:space="0" w:color="FEE8AB" w:themeColor="accent3" w:themeTint="66"/>
        <w:bottom w:val="single" w:sz="4" w:space="0" w:color="FEE8AB" w:themeColor="accent3" w:themeTint="66"/>
        <w:right w:val="single" w:sz="4" w:space="0" w:color="FEE8AB" w:themeColor="accent3" w:themeTint="66"/>
        <w:insideH w:val="single" w:sz="4" w:space="0" w:color="FEE8AB" w:themeColor="accent3" w:themeTint="66"/>
        <w:insideV w:val="single" w:sz="4" w:space="0" w:color="FEE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BBDB3" w:themeColor="accent4" w:themeTint="66"/>
        <w:left w:val="single" w:sz="4" w:space="0" w:color="EBBDB3" w:themeColor="accent4" w:themeTint="66"/>
        <w:bottom w:val="single" w:sz="4" w:space="0" w:color="EBBDB3" w:themeColor="accent4" w:themeTint="66"/>
        <w:right w:val="single" w:sz="4" w:space="0" w:color="EBBDB3" w:themeColor="accent4" w:themeTint="66"/>
        <w:insideH w:val="single" w:sz="4" w:space="0" w:color="EBBDB3" w:themeColor="accent4" w:themeTint="66"/>
        <w:insideV w:val="single" w:sz="4" w:space="0" w:color="EBBD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86EAFF" w:themeColor="accent5" w:themeTint="66"/>
        <w:left w:val="single" w:sz="4" w:space="0" w:color="86EAFF" w:themeColor="accent5" w:themeTint="66"/>
        <w:bottom w:val="single" w:sz="4" w:space="0" w:color="86EAFF" w:themeColor="accent5" w:themeTint="66"/>
        <w:right w:val="single" w:sz="4" w:space="0" w:color="86EAFF" w:themeColor="accent5" w:themeTint="66"/>
        <w:insideH w:val="single" w:sz="4" w:space="0" w:color="86EAFF" w:themeColor="accent5" w:themeTint="66"/>
        <w:insideV w:val="single" w:sz="4" w:space="0" w:color="86E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9B9B9" w:themeColor="accent6" w:themeTint="66"/>
        <w:left w:val="single" w:sz="4" w:space="0" w:color="B9B9B9" w:themeColor="accent6" w:themeTint="66"/>
        <w:bottom w:val="single" w:sz="4" w:space="0" w:color="B9B9B9" w:themeColor="accent6" w:themeTint="66"/>
        <w:right w:val="single" w:sz="4" w:space="0" w:color="B9B9B9" w:themeColor="accent6" w:themeTint="66"/>
        <w:insideH w:val="single" w:sz="4" w:space="0" w:color="B9B9B9" w:themeColor="accent6" w:themeTint="66"/>
        <w:insideV w:val="single" w:sz="4" w:space="0" w:color="B9B9B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F9B64" w:themeColor="accent1" w:themeTint="99"/>
        <w:bottom w:val="single" w:sz="2" w:space="0" w:color="FF9B64" w:themeColor="accent1" w:themeTint="99"/>
        <w:insideH w:val="single" w:sz="2" w:space="0" w:color="FF9B64" w:themeColor="accent1" w:themeTint="99"/>
        <w:insideV w:val="single" w:sz="2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B6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B6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AADDF0" w:themeColor="accent2" w:themeTint="99"/>
        <w:bottom w:val="single" w:sz="2" w:space="0" w:color="AADDF0" w:themeColor="accent2" w:themeTint="99"/>
        <w:insideH w:val="single" w:sz="2" w:space="0" w:color="AADDF0" w:themeColor="accent2" w:themeTint="99"/>
        <w:insideV w:val="single" w:sz="2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DF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FDDD82" w:themeColor="accent3" w:themeTint="99"/>
        <w:bottom w:val="single" w:sz="2" w:space="0" w:color="FDDD82" w:themeColor="accent3" w:themeTint="99"/>
        <w:insideH w:val="single" w:sz="2" w:space="0" w:color="FDDD82" w:themeColor="accent3" w:themeTint="99"/>
        <w:insideV w:val="single" w:sz="2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D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E19C8E" w:themeColor="accent4" w:themeTint="99"/>
        <w:bottom w:val="single" w:sz="2" w:space="0" w:color="E19C8E" w:themeColor="accent4" w:themeTint="99"/>
        <w:insideH w:val="single" w:sz="2" w:space="0" w:color="E19C8E" w:themeColor="accent4" w:themeTint="99"/>
        <w:insideV w:val="single" w:sz="2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C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49E0FF" w:themeColor="accent5" w:themeTint="99"/>
        <w:bottom w:val="single" w:sz="2" w:space="0" w:color="49E0FF" w:themeColor="accent5" w:themeTint="99"/>
        <w:insideH w:val="single" w:sz="2" w:space="0" w:color="49E0FF" w:themeColor="accent5" w:themeTint="99"/>
        <w:insideV w:val="single" w:sz="2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9E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2" w:space="0" w:color="969696" w:themeColor="accent6" w:themeTint="99"/>
        <w:bottom w:val="single" w:sz="2" w:space="0" w:color="969696" w:themeColor="accent6" w:themeTint="99"/>
        <w:insideH w:val="single" w:sz="2" w:space="0" w:color="969696" w:themeColor="accent6" w:themeTint="99"/>
        <w:insideV w:val="single" w:sz="2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969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cuadrcula3">
    <w:name w:val="Grid Table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DC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5A00" w:themeFill="accent1"/>
      </w:tcPr>
    </w:tblStylePr>
    <w:tblStylePr w:type="band1Vert">
      <w:tblPr/>
      <w:tcPr>
        <w:shd w:val="clear" w:color="auto" w:fill="FFBC98" w:themeFill="accent1" w:themeFillTint="66"/>
      </w:tcPr>
    </w:tblStylePr>
    <w:tblStylePr w:type="band1Horz">
      <w:tblPr/>
      <w:tcPr>
        <w:shd w:val="clear" w:color="auto" w:fill="FFBC9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C6E8F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8A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BBDB3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86EAFF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B9B9B9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  <w:insideV w:val="single" w:sz="4" w:space="0" w:color="FF9B6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bottom w:val="single" w:sz="4" w:space="0" w:color="FF9B64" w:themeColor="accent1" w:themeTint="99"/>
        </w:tcBorders>
      </w:tcPr>
    </w:tblStylePr>
    <w:tblStylePr w:type="nwCell">
      <w:tblPr/>
      <w:tcPr>
        <w:tcBorders>
          <w:bottom w:val="single" w:sz="4" w:space="0" w:color="FF9B64" w:themeColor="accent1" w:themeTint="99"/>
        </w:tcBorders>
      </w:tcPr>
    </w:tblStylePr>
    <w:tblStylePr w:type="seCell">
      <w:tblPr/>
      <w:tcPr>
        <w:tcBorders>
          <w:top w:val="single" w:sz="4" w:space="0" w:color="FF9B64" w:themeColor="accent1" w:themeTint="99"/>
        </w:tcBorders>
      </w:tcPr>
    </w:tblStylePr>
    <w:tblStylePr w:type="swCell">
      <w:tblPr/>
      <w:tcPr>
        <w:tcBorders>
          <w:top w:val="single" w:sz="4" w:space="0" w:color="FF9B6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rsid w:val="00AF0F63"/>
    <w:rPr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rsid w:val="00AF0F63"/>
  </w:style>
  <w:style w:type="paragraph" w:styleId="DireccinHTML">
    <w:name w:val="HTML Address"/>
    <w:basedOn w:val="Normal"/>
    <w:link w:val="DireccinHTMLCar"/>
    <w:uiPriority w:val="99"/>
    <w:semiHidden/>
    <w:rsid w:val="00AF0F63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D441D"/>
    <w:rPr>
      <w:rFonts w:ascii="Noto Serif" w:hAnsi="Noto Serif"/>
      <w:i/>
      <w:iCs/>
      <w:sz w:val="21"/>
      <w:lang w:val="es-ES"/>
    </w:rPr>
  </w:style>
  <w:style w:type="character" w:styleId="CitaHTML">
    <w:name w:val="HTML Cite"/>
    <w:basedOn w:val="Fuentedeprrafopredeter"/>
    <w:uiPriority w:val="99"/>
    <w:semiHidden/>
    <w:rsid w:val="00AF0F63"/>
    <w:rPr>
      <w:i/>
      <w:iCs/>
    </w:rPr>
  </w:style>
  <w:style w:type="character" w:styleId="CdigoHTML">
    <w:name w:val="HTML Code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rsid w:val="00AF0F63"/>
    <w:rPr>
      <w:i/>
      <w:iCs/>
    </w:rPr>
  </w:style>
  <w:style w:type="character" w:styleId="TecladoHTML">
    <w:name w:val="HTML Keyboard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AF0F63"/>
    <w:pPr>
      <w:spacing w:after="0"/>
    </w:pPr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D441D"/>
    <w:rPr>
      <w:rFonts w:ascii="Consolas" w:hAnsi="Consolas"/>
      <w:sz w:val="21"/>
      <w:szCs w:val="20"/>
      <w:lang w:val="es-ES"/>
    </w:rPr>
  </w:style>
  <w:style w:type="character" w:styleId="EjemplodeHTML">
    <w:name w:val="HTML Sample"/>
    <w:basedOn w:val="Fuentedeprrafopredeter"/>
    <w:uiPriority w:val="99"/>
    <w:semiHidden/>
    <w:rsid w:val="00AF0F63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rsid w:val="00AF0F63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rsid w:val="00AF0F63"/>
    <w:rPr>
      <w:i/>
      <w:iCs/>
    </w:rPr>
  </w:style>
  <w:style w:type="character" w:styleId="Hipervnculo">
    <w:name w:val="Hyperlink"/>
    <w:basedOn w:val="Fuentedeprrafopredeter"/>
    <w:uiPriority w:val="99"/>
    <w:rsid w:val="00AF0F63"/>
    <w:rPr>
      <w:color w:val="00ADD0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rsid w:val="00AF0F63"/>
    <w:pPr>
      <w:spacing w:after="0"/>
      <w:ind w:left="260" w:hanging="260"/>
    </w:pPr>
  </w:style>
  <w:style w:type="paragraph" w:styleId="ndice2">
    <w:name w:val="index 2"/>
    <w:basedOn w:val="Normal"/>
    <w:next w:val="Normal"/>
    <w:autoRedefine/>
    <w:uiPriority w:val="99"/>
    <w:semiHidden/>
    <w:rsid w:val="00AF0F63"/>
    <w:pPr>
      <w:spacing w:after="0"/>
      <w:ind w:left="520" w:hanging="260"/>
    </w:pPr>
  </w:style>
  <w:style w:type="paragraph" w:styleId="ndice3">
    <w:name w:val="index 3"/>
    <w:basedOn w:val="Normal"/>
    <w:next w:val="Normal"/>
    <w:autoRedefine/>
    <w:uiPriority w:val="99"/>
    <w:semiHidden/>
    <w:rsid w:val="00AF0F63"/>
    <w:pPr>
      <w:spacing w:after="0"/>
      <w:ind w:left="780" w:hanging="260"/>
    </w:pPr>
  </w:style>
  <w:style w:type="paragraph" w:styleId="ndice4">
    <w:name w:val="index 4"/>
    <w:basedOn w:val="Normal"/>
    <w:next w:val="Normal"/>
    <w:autoRedefine/>
    <w:uiPriority w:val="99"/>
    <w:semiHidden/>
    <w:rsid w:val="00AF0F63"/>
    <w:pPr>
      <w:spacing w:after="0"/>
      <w:ind w:left="1040" w:hanging="260"/>
    </w:pPr>
  </w:style>
  <w:style w:type="paragraph" w:styleId="ndice5">
    <w:name w:val="index 5"/>
    <w:basedOn w:val="Normal"/>
    <w:next w:val="Normal"/>
    <w:autoRedefine/>
    <w:uiPriority w:val="99"/>
    <w:semiHidden/>
    <w:rsid w:val="00AF0F63"/>
    <w:pPr>
      <w:spacing w:after="0"/>
      <w:ind w:left="1300" w:hanging="260"/>
    </w:pPr>
  </w:style>
  <w:style w:type="paragraph" w:styleId="ndice6">
    <w:name w:val="index 6"/>
    <w:basedOn w:val="Normal"/>
    <w:next w:val="Normal"/>
    <w:autoRedefine/>
    <w:uiPriority w:val="99"/>
    <w:semiHidden/>
    <w:rsid w:val="00AF0F63"/>
    <w:pPr>
      <w:spacing w:after="0"/>
      <w:ind w:left="1560" w:hanging="260"/>
    </w:pPr>
  </w:style>
  <w:style w:type="paragraph" w:styleId="ndice7">
    <w:name w:val="index 7"/>
    <w:basedOn w:val="Normal"/>
    <w:next w:val="Normal"/>
    <w:autoRedefine/>
    <w:uiPriority w:val="99"/>
    <w:semiHidden/>
    <w:rsid w:val="00AF0F63"/>
    <w:pPr>
      <w:spacing w:after="0"/>
      <w:ind w:left="1820" w:hanging="260"/>
    </w:pPr>
  </w:style>
  <w:style w:type="paragraph" w:styleId="ndice8">
    <w:name w:val="index 8"/>
    <w:basedOn w:val="Normal"/>
    <w:next w:val="Normal"/>
    <w:autoRedefine/>
    <w:uiPriority w:val="99"/>
    <w:semiHidden/>
    <w:rsid w:val="00AF0F63"/>
    <w:pPr>
      <w:spacing w:after="0"/>
      <w:ind w:left="2080" w:hanging="260"/>
    </w:pPr>
  </w:style>
  <w:style w:type="paragraph" w:styleId="ndice9">
    <w:name w:val="index 9"/>
    <w:basedOn w:val="Normal"/>
    <w:next w:val="Normal"/>
    <w:autoRedefine/>
    <w:uiPriority w:val="99"/>
    <w:semiHidden/>
    <w:rsid w:val="00AF0F63"/>
    <w:pPr>
      <w:spacing w:after="0"/>
      <w:ind w:left="2340" w:hanging="260"/>
    </w:pPr>
  </w:style>
  <w:style w:type="paragraph" w:styleId="Ttulodendice">
    <w:name w:val="index heading"/>
    <w:basedOn w:val="Normal"/>
    <w:next w:val="ndice1"/>
    <w:uiPriority w:val="99"/>
    <w:semiHidden/>
    <w:rsid w:val="00AF0F63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AF0F63"/>
    <w:rPr>
      <w:i/>
      <w:iCs/>
      <w:color w:val="FD5A00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AF0F63"/>
    <w:pPr>
      <w:pBdr>
        <w:top w:val="single" w:sz="4" w:space="10" w:color="FD5A00" w:themeColor="accent1"/>
        <w:bottom w:val="single" w:sz="4" w:space="10" w:color="FD5A00" w:themeColor="accent1"/>
      </w:pBdr>
      <w:spacing w:before="360" w:after="360"/>
      <w:ind w:left="864" w:right="864"/>
      <w:jc w:val="center"/>
    </w:pPr>
    <w:rPr>
      <w:i/>
      <w:iCs/>
      <w:color w:val="FD5A0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5D441D"/>
    <w:rPr>
      <w:rFonts w:ascii="Noto Serif" w:hAnsi="Noto Serif"/>
      <w:i/>
      <w:iCs/>
      <w:color w:val="FD5A00" w:themeColor="accent1"/>
      <w:sz w:val="21"/>
      <w:lang w:val="es-ES"/>
    </w:rPr>
  </w:style>
  <w:style w:type="character" w:styleId="Referenciaintensa">
    <w:name w:val="Intense Reference"/>
    <w:basedOn w:val="Fuentedeprrafopredeter"/>
    <w:uiPriority w:val="32"/>
    <w:semiHidden/>
    <w:rsid w:val="00AF0F63"/>
    <w:rPr>
      <w:b/>
      <w:bCs/>
      <w:smallCaps/>
      <w:color w:val="FD5A00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1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H w:val="nil"/>
          <w:insideV w:val="single" w:sz="8" w:space="0" w:color="FD5A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  <w:shd w:val="clear" w:color="auto" w:fill="FFD5BF" w:themeFill="accent1" w:themeFillTint="3F"/>
      </w:tcPr>
    </w:tblStylePr>
    <w:tblStylePr w:type="band2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  <w:insideV w:val="single" w:sz="8" w:space="0" w:color="FD5A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1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  <w:shd w:val="clear" w:color="auto" w:fill="DBF1F9" w:themeFill="accent2" w:themeFillTint="3F"/>
      </w:tcPr>
    </w:tblStylePr>
    <w:tblStylePr w:type="band2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1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  <w:shd w:val="clear" w:color="auto" w:fill="FEF1CB" w:themeFill="accent3" w:themeFillTint="3F"/>
      </w:tcPr>
    </w:tblStylePr>
    <w:tblStylePr w:type="band2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1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  <w:shd w:val="clear" w:color="auto" w:fill="F3D6D0" w:themeFill="accent4" w:themeFillTint="3F"/>
      </w:tcPr>
    </w:tblStylePr>
    <w:tblStylePr w:type="band2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1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  <w:shd w:val="clear" w:color="auto" w:fill="B4F2FF" w:themeFill="accent5" w:themeFillTint="3F"/>
      </w:tcPr>
    </w:tblStylePr>
    <w:tblStylePr w:type="band2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1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  <w:tblStylePr w:type="band1Horz">
      <w:tblPr/>
      <w:tcPr>
        <w:tcBorders>
          <w:top w:val="single" w:sz="8" w:space="0" w:color="FD5A00" w:themeColor="accent1"/>
          <w:left w:val="single" w:sz="8" w:space="0" w:color="FD5A00" w:themeColor="accent1"/>
          <w:bottom w:val="single" w:sz="8" w:space="0" w:color="FD5A00" w:themeColor="accent1"/>
          <w:right w:val="single" w:sz="8" w:space="0" w:color="FD5A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F0F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5A00" w:themeColor="accent1"/>
          <w:left w:val="nil"/>
          <w:bottom w:val="single" w:sz="8" w:space="0" w:color="FD5A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rsid w:val="00AF0F63"/>
  </w:style>
  <w:style w:type="paragraph" w:styleId="Lista">
    <w:name w:val="List"/>
    <w:basedOn w:val="Normal"/>
    <w:uiPriority w:val="99"/>
    <w:semiHidden/>
    <w:rsid w:val="00AF0F63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AF0F63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AF0F63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AF0F63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AF0F63"/>
    <w:pPr>
      <w:ind w:left="1415" w:hanging="283"/>
      <w:contextualSpacing/>
    </w:pPr>
  </w:style>
  <w:style w:type="paragraph" w:styleId="Listaconvietas">
    <w:name w:val="List Bullet"/>
    <w:basedOn w:val="Normal"/>
    <w:uiPriority w:val="6"/>
    <w:qFormat/>
    <w:rsid w:val="00FD4BB0"/>
    <w:pPr>
      <w:numPr>
        <w:numId w:val="14"/>
      </w:numPr>
      <w:contextualSpacing/>
    </w:pPr>
  </w:style>
  <w:style w:type="paragraph" w:styleId="Listaconvietas2">
    <w:name w:val="List Bullet 2"/>
    <w:basedOn w:val="Normal"/>
    <w:uiPriority w:val="7"/>
    <w:rsid w:val="003E321A"/>
    <w:pPr>
      <w:numPr>
        <w:ilvl w:val="1"/>
        <w:numId w:val="14"/>
      </w:numPr>
      <w:ind w:left="432" w:hanging="216"/>
      <w:contextualSpacing/>
    </w:pPr>
  </w:style>
  <w:style w:type="paragraph" w:styleId="Listaconvietas3">
    <w:name w:val="List Bullet 3"/>
    <w:basedOn w:val="Normal"/>
    <w:uiPriority w:val="99"/>
    <w:semiHidden/>
    <w:rsid w:val="00AF0F63"/>
    <w:pPr>
      <w:numPr>
        <w:numId w:val="4"/>
      </w:numPr>
      <w:contextualSpacing/>
    </w:pPr>
  </w:style>
  <w:style w:type="paragraph" w:styleId="Listaconvietas4">
    <w:name w:val="List Bullet 4"/>
    <w:basedOn w:val="Normal"/>
    <w:uiPriority w:val="99"/>
    <w:semiHidden/>
    <w:rsid w:val="00AF0F63"/>
    <w:pPr>
      <w:numPr>
        <w:numId w:val="5"/>
      </w:numPr>
      <w:contextualSpacing/>
    </w:pPr>
  </w:style>
  <w:style w:type="paragraph" w:styleId="Listaconvietas5">
    <w:name w:val="List Bullet 5"/>
    <w:basedOn w:val="Normal"/>
    <w:uiPriority w:val="99"/>
    <w:semiHidden/>
    <w:rsid w:val="00AF0F63"/>
    <w:pPr>
      <w:numPr>
        <w:numId w:val="6"/>
      </w:numPr>
      <w:contextualSpacing/>
    </w:pPr>
  </w:style>
  <w:style w:type="paragraph" w:styleId="Continuarlista">
    <w:name w:val="List Continue"/>
    <w:basedOn w:val="Normal"/>
    <w:uiPriority w:val="99"/>
    <w:semiHidden/>
    <w:rsid w:val="00AF0F63"/>
    <w:pPr>
      <w:ind w:left="283"/>
      <w:contextualSpacing/>
    </w:pPr>
  </w:style>
  <w:style w:type="paragraph" w:styleId="Continuarlista2">
    <w:name w:val="List Continue 2"/>
    <w:basedOn w:val="Normal"/>
    <w:uiPriority w:val="99"/>
    <w:semiHidden/>
    <w:rsid w:val="00AF0F63"/>
    <w:pPr>
      <w:ind w:left="566"/>
      <w:contextualSpacing/>
    </w:pPr>
  </w:style>
  <w:style w:type="paragraph" w:styleId="Continuarlista3">
    <w:name w:val="List Continue 3"/>
    <w:basedOn w:val="Normal"/>
    <w:uiPriority w:val="99"/>
    <w:semiHidden/>
    <w:rsid w:val="00AF0F63"/>
    <w:pPr>
      <w:ind w:left="849"/>
      <w:contextualSpacing/>
    </w:pPr>
  </w:style>
  <w:style w:type="paragraph" w:styleId="Continuarlista4">
    <w:name w:val="List Continue 4"/>
    <w:basedOn w:val="Normal"/>
    <w:uiPriority w:val="99"/>
    <w:semiHidden/>
    <w:rsid w:val="00AF0F63"/>
    <w:pPr>
      <w:ind w:left="1132"/>
      <w:contextualSpacing/>
    </w:pPr>
  </w:style>
  <w:style w:type="paragraph" w:styleId="Continuarlista5">
    <w:name w:val="List Continue 5"/>
    <w:basedOn w:val="Normal"/>
    <w:uiPriority w:val="99"/>
    <w:semiHidden/>
    <w:rsid w:val="00AF0F63"/>
    <w:pPr>
      <w:ind w:left="1415"/>
      <w:contextualSpacing/>
    </w:pPr>
  </w:style>
  <w:style w:type="paragraph" w:styleId="Listaconnmeros">
    <w:name w:val="List Number"/>
    <w:basedOn w:val="Normal"/>
    <w:uiPriority w:val="8"/>
    <w:qFormat/>
    <w:rsid w:val="00642042"/>
    <w:pPr>
      <w:numPr>
        <w:numId w:val="7"/>
      </w:numPr>
      <w:ind w:left="568" w:hanging="284"/>
      <w:contextualSpacing/>
    </w:pPr>
  </w:style>
  <w:style w:type="paragraph" w:styleId="Listaconnmeros2">
    <w:name w:val="List Number 2"/>
    <w:basedOn w:val="Normal"/>
    <w:uiPriority w:val="99"/>
    <w:semiHidden/>
    <w:rsid w:val="00AF0F63"/>
    <w:pPr>
      <w:numPr>
        <w:numId w:val="8"/>
      </w:numPr>
      <w:contextualSpacing/>
    </w:pPr>
  </w:style>
  <w:style w:type="paragraph" w:styleId="Listaconnmeros3">
    <w:name w:val="List Number 3"/>
    <w:basedOn w:val="Normal"/>
    <w:uiPriority w:val="99"/>
    <w:semiHidden/>
    <w:rsid w:val="00AF0F63"/>
    <w:pPr>
      <w:numPr>
        <w:numId w:val="9"/>
      </w:numPr>
      <w:contextualSpacing/>
    </w:pPr>
  </w:style>
  <w:style w:type="paragraph" w:styleId="Listaconnmeros4">
    <w:name w:val="List Number 4"/>
    <w:basedOn w:val="Normal"/>
    <w:uiPriority w:val="99"/>
    <w:semiHidden/>
    <w:rsid w:val="00AF0F63"/>
    <w:pPr>
      <w:numPr>
        <w:numId w:val="10"/>
      </w:numPr>
      <w:contextualSpacing/>
    </w:pPr>
  </w:style>
  <w:style w:type="paragraph" w:styleId="Listaconnmeros5">
    <w:name w:val="List Number 5"/>
    <w:basedOn w:val="Normal"/>
    <w:uiPriority w:val="99"/>
    <w:semiHidden/>
    <w:rsid w:val="00AF0F63"/>
    <w:pPr>
      <w:numPr>
        <w:numId w:val="11"/>
      </w:numPr>
      <w:contextualSpacing/>
    </w:pPr>
  </w:style>
  <w:style w:type="paragraph" w:styleId="Prrafodelista">
    <w:name w:val="List Paragraph"/>
    <w:aliases w:val="List NRC"/>
    <w:basedOn w:val="Normal"/>
    <w:uiPriority w:val="34"/>
    <w:qFormat/>
    <w:rsid w:val="00B40C74"/>
    <w:pPr>
      <w:numPr>
        <w:numId w:val="12"/>
      </w:numPr>
      <w:ind w:left="511" w:hanging="284"/>
      <w:contextualSpacing/>
    </w:pPr>
  </w:style>
  <w:style w:type="table" w:styleId="Tabladelista1clara">
    <w:name w:val="List Table 1 Light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B6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2">
    <w:name w:val="List Table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bottom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bottom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bottom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bottom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bottom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bottom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3">
    <w:name w:val="List Table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5A00" w:themeColor="accent1"/>
          <w:right w:val="single" w:sz="4" w:space="0" w:color="FD5A00" w:themeColor="accent1"/>
        </w:tcBorders>
      </w:tcPr>
    </w:tblStylePr>
    <w:tblStylePr w:type="band1Horz">
      <w:tblPr/>
      <w:tcPr>
        <w:tcBorders>
          <w:top w:val="single" w:sz="4" w:space="0" w:color="FD5A00" w:themeColor="accent1"/>
          <w:bottom w:val="single" w:sz="4" w:space="0" w:color="FD5A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5A00" w:themeColor="accent1"/>
          <w:left w:val="nil"/>
        </w:tcBorders>
      </w:tcPr>
    </w:tblStylePr>
    <w:tblStylePr w:type="swCell">
      <w:tblPr/>
      <w:tcPr>
        <w:tcBorders>
          <w:top w:val="double" w:sz="4" w:space="0" w:color="FD5A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C7E7" w:themeColor="accent2"/>
          <w:right w:val="single" w:sz="4" w:space="0" w:color="72C7E7" w:themeColor="accent2"/>
        </w:tcBorders>
      </w:tcPr>
    </w:tblStylePr>
    <w:tblStylePr w:type="band1Horz">
      <w:tblPr/>
      <w:tcPr>
        <w:tcBorders>
          <w:top w:val="single" w:sz="4" w:space="0" w:color="72C7E7" w:themeColor="accent2"/>
          <w:bottom w:val="single" w:sz="4" w:space="0" w:color="72C7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C7E7" w:themeColor="accent2"/>
          <w:left w:val="nil"/>
        </w:tcBorders>
      </w:tcPr>
    </w:tblStylePr>
    <w:tblStylePr w:type="swCell">
      <w:tblPr/>
      <w:tcPr>
        <w:tcBorders>
          <w:top w:val="double" w:sz="4" w:space="0" w:color="72C7E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C82F" w:themeColor="accent3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82F" w:themeColor="accent3"/>
          <w:right w:val="single" w:sz="4" w:space="0" w:color="FDC82F" w:themeColor="accent3"/>
        </w:tcBorders>
      </w:tcPr>
    </w:tblStylePr>
    <w:tblStylePr w:type="band1Horz">
      <w:tblPr/>
      <w:tcPr>
        <w:tcBorders>
          <w:top w:val="single" w:sz="4" w:space="0" w:color="FDC82F" w:themeColor="accent3"/>
          <w:bottom w:val="single" w:sz="4" w:space="0" w:color="FDC82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82F" w:themeColor="accent3"/>
          <w:left w:val="nil"/>
        </w:tcBorders>
      </w:tcPr>
    </w:tblStylePr>
    <w:tblStylePr w:type="swCell">
      <w:tblPr/>
      <w:tcPr>
        <w:tcBorders>
          <w:top w:val="double" w:sz="4" w:space="0" w:color="FDC82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CE5C43" w:themeColor="accent4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5C43" w:themeColor="accent4"/>
          <w:right w:val="single" w:sz="4" w:space="0" w:color="CE5C43" w:themeColor="accent4"/>
        </w:tcBorders>
      </w:tcPr>
    </w:tblStylePr>
    <w:tblStylePr w:type="band1Horz">
      <w:tblPr/>
      <w:tcPr>
        <w:tcBorders>
          <w:top w:val="single" w:sz="4" w:space="0" w:color="CE5C43" w:themeColor="accent4"/>
          <w:bottom w:val="single" w:sz="4" w:space="0" w:color="CE5C4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5C43" w:themeColor="accent4"/>
          <w:left w:val="nil"/>
        </w:tcBorders>
      </w:tcPr>
    </w:tblStylePr>
    <w:tblStylePr w:type="swCell">
      <w:tblPr/>
      <w:tcPr>
        <w:tcBorders>
          <w:top w:val="double" w:sz="4" w:space="0" w:color="CE5C4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00ADD0" w:themeColor="accent5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0" w:themeColor="accent5"/>
          <w:right w:val="single" w:sz="4" w:space="0" w:color="00ADD0" w:themeColor="accent5"/>
        </w:tcBorders>
      </w:tcPr>
    </w:tblStylePr>
    <w:tblStylePr w:type="band1Horz">
      <w:tblPr/>
      <w:tcPr>
        <w:tcBorders>
          <w:top w:val="single" w:sz="4" w:space="0" w:color="00ADD0" w:themeColor="accent5"/>
          <w:bottom w:val="single" w:sz="4" w:space="0" w:color="00AD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0" w:themeColor="accent5"/>
          <w:left w:val="nil"/>
        </w:tcBorders>
      </w:tcPr>
    </w:tblStylePr>
    <w:tblStylePr w:type="swCell">
      <w:tblPr/>
      <w:tcPr>
        <w:tcBorders>
          <w:top w:val="double" w:sz="4" w:space="0" w:color="00ADD0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505050" w:themeColor="accent6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5050" w:themeColor="accent6"/>
          <w:right w:val="single" w:sz="4" w:space="0" w:color="505050" w:themeColor="accent6"/>
        </w:tcBorders>
      </w:tcPr>
    </w:tblStylePr>
    <w:tblStylePr w:type="band1Horz">
      <w:tblPr/>
      <w:tcPr>
        <w:tcBorders>
          <w:top w:val="single" w:sz="4" w:space="0" w:color="505050" w:themeColor="accent6"/>
          <w:bottom w:val="single" w:sz="4" w:space="0" w:color="5050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5050" w:themeColor="accent6"/>
          <w:left w:val="nil"/>
        </w:tcBorders>
      </w:tcPr>
    </w:tblStylePr>
    <w:tblStylePr w:type="swCell">
      <w:tblPr/>
      <w:tcPr>
        <w:tcBorders>
          <w:top w:val="double" w:sz="4" w:space="0" w:color="50505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F9B64" w:themeColor="accent1" w:themeTint="99"/>
        <w:left w:val="single" w:sz="4" w:space="0" w:color="FF9B64" w:themeColor="accent1" w:themeTint="99"/>
        <w:bottom w:val="single" w:sz="4" w:space="0" w:color="FF9B64" w:themeColor="accent1" w:themeTint="99"/>
        <w:right w:val="single" w:sz="4" w:space="0" w:color="FF9B64" w:themeColor="accent1" w:themeTint="99"/>
        <w:insideH w:val="single" w:sz="4" w:space="0" w:color="FF9B6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5A00" w:themeColor="accent1"/>
          <w:left w:val="single" w:sz="4" w:space="0" w:color="FD5A00" w:themeColor="accent1"/>
          <w:bottom w:val="single" w:sz="4" w:space="0" w:color="FD5A00" w:themeColor="accent1"/>
          <w:right w:val="single" w:sz="4" w:space="0" w:color="FD5A00" w:themeColor="accent1"/>
          <w:insideH w:val="nil"/>
        </w:tcBorders>
        <w:shd w:val="clear" w:color="auto" w:fill="FD5A00" w:themeFill="accent1"/>
      </w:tcPr>
    </w:tblStylePr>
    <w:tblStylePr w:type="lastRow">
      <w:rPr>
        <w:b/>
        <w:bCs/>
      </w:rPr>
      <w:tblPr/>
      <w:tcPr>
        <w:tcBorders>
          <w:top w:val="double" w:sz="4" w:space="0" w:color="FF9B6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5A00" w:themeColor="accent1"/>
        <w:left w:val="single" w:sz="24" w:space="0" w:color="FD5A00" w:themeColor="accent1"/>
        <w:bottom w:val="single" w:sz="24" w:space="0" w:color="FD5A00" w:themeColor="accent1"/>
        <w:right w:val="single" w:sz="24" w:space="0" w:color="FD5A00" w:themeColor="accent1"/>
      </w:tblBorders>
    </w:tblPr>
    <w:tcPr>
      <w:shd w:val="clear" w:color="auto" w:fill="FD5A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C7E7" w:themeColor="accent2"/>
        <w:left w:val="single" w:sz="24" w:space="0" w:color="72C7E7" w:themeColor="accent2"/>
        <w:bottom w:val="single" w:sz="24" w:space="0" w:color="72C7E7" w:themeColor="accent2"/>
        <w:right w:val="single" w:sz="24" w:space="0" w:color="72C7E7" w:themeColor="accent2"/>
      </w:tblBorders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82F" w:themeColor="accent3"/>
        <w:left w:val="single" w:sz="24" w:space="0" w:color="FDC82F" w:themeColor="accent3"/>
        <w:bottom w:val="single" w:sz="24" w:space="0" w:color="FDC82F" w:themeColor="accent3"/>
        <w:right w:val="single" w:sz="24" w:space="0" w:color="FDC82F" w:themeColor="accent3"/>
      </w:tblBorders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5C43" w:themeColor="accent4"/>
        <w:left w:val="single" w:sz="24" w:space="0" w:color="CE5C43" w:themeColor="accent4"/>
        <w:bottom w:val="single" w:sz="24" w:space="0" w:color="CE5C43" w:themeColor="accent4"/>
        <w:right w:val="single" w:sz="24" w:space="0" w:color="CE5C43" w:themeColor="accent4"/>
      </w:tblBorders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0" w:themeColor="accent5"/>
        <w:left w:val="single" w:sz="24" w:space="0" w:color="00ADD0" w:themeColor="accent5"/>
        <w:bottom w:val="single" w:sz="24" w:space="0" w:color="00ADD0" w:themeColor="accent5"/>
        <w:right w:val="single" w:sz="24" w:space="0" w:color="00ADD0" w:themeColor="accent5"/>
      </w:tblBorders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F0F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5050" w:themeColor="accent6"/>
        <w:left w:val="single" w:sz="24" w:space="0" w:color="505050" w:themeColor="accent6"/>
        <w:bottom w:val="single" w:sz="24" w:space="0" w:color="505050" w:themeColor="accent6"/>
        <w:right w:val="single" w:sz="24" w:space="0" w:color="505050" w:themeColor="accent6"/>
      </w:tblBorders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  <w:tblBorders>
        <w:top w:val="single" w:sz="4" w:space="0" w:color="FD5A00" w:themeColor="accent1"/>
        <w:bottom w:val="single" w:sz="4" w:space="0" w:color="FD5A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D5A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72C7E7" w:themeColor="accent2"/>
        <w:bottom w:val="single" w:sz="4" w:space="0" w:color="72C7E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2C7E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C82F" w:themeColor="accent3"/>
        <w:bottom w:val="single" w:sz="4" w:space="0" w:color="FDC82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82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CE5C43" w:themeColor="accent4"/>
        <w:bottom w:val="single" w:sz="4" w:space="0" w:color="CE5C4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E5C4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00ADD0" w:themeColor="accent5"/>
        <w:bottom w:val="single" w:sz="4" w:space="0" w:color="00AD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D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505050" w:themeColor="accent6"/>
        <w:bottom w:val="single" w:sz="4" w:space="0" w:color="5050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050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F0F63"/>
    <w:pPr>
      <w:spacing w:after="0" w:line="240" w:lineRule="auto"/>
    </w:pPr>
    <w:rPr>
      <w:color w:val="BD42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5A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5A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5A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5A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DDCB" w:themeFill="accent1" w:themeFillTint="33"/>
      </w:tcPr>
    </w:tblStylePr>
    <w:tblStylePr w:type="band1Horz">
      <w:tblPr/>
      <w:tcPr>
        <w:shd w:val="clear" w:color="auto" w:fill="FFDDC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F0F63"/>
    <w:pPr>
      <w:spacing w:after="0" w:line="240" w:lineRule="auto"/>
    </w:pPr>
    <w:rPr>
      <w:color w:val="28A9D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C7E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C7E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C7E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C7E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F0F63"/>
    <w:pPr>
      <w:spacing w:after="0" w:line="240" w:lineRule="auto"/>
    </w:pPr>
    <w:rPr>
      <w:color w:val="DE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82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82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82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82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F0F63"/>
    <w:pPr>
      <w:spacing w:after="0" w:line="240" w:lineRule="auto"/>
    </w:pPr>
    <w:rPr>
      <w:color w:val="A23F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5C4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5C4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5C4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5C4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F0F63"/>
    <w:pPr>
      <w:spacing w:after="0" w:line="240" w:lineRule="auto"/>
    </w:pPr>
    <w:rPr>
      <w:color w:val="0081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F0F63"/>
    <w:pPr>
      <w:spacing w:after="0" w:line="240" w:lineRule="auto"/>
    </w:pPr>
    <w:rPr>
      <w:color w:val="3B3B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50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50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50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50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rsid w:val="00AF0F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D441D"/>
    <w:rPr>
      <w:rFonts w:ascii="Consolas" w:hAnsi="Consolas"/>
      <w:sz w:val="20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  <w:insideV w:val="single" w:sz="8" w:space="0" w:color="FF823E" w:themeColor="accent1" w:themeTint="BF"/>
      </w:tblBorders>
    </w:tblPr>
    <w:tcPr>
      <w:shd w:val="clear" w:color="auto" w:fill="FFD5B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23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shd w:val="clear" w:color="auto" w:fill="FFAC7F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  <w:insideV w:val="single" w:sz="8" w:space="0" w:color="95D4ED" w:themeColor="accent2" w:themeTint="BF"/>
      </w:tblBorders>
    </w:tblPr>
    <w:tcPr>
      <w:shd w:val="clear" w:color="auto" w:fill="DBF1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D4E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  <w:insideV w:val="single" w:sz="8" w:space="0" w:color="FDD563" w:themeColor="accent3" w:themeTint="BF"/>
      </w:tblBorders>
    </w:tblPr>
    <w:tcPr>
      <w:shd w:val="clear" w:color="auto" w:fill="FEF1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5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  <w:insideV w:val="single" w:sz="8" w:space="0" w:color="DA8472" w:themeColor="accent4" w:themeTint="BF"/>
      </w:tblBorders>
    </w:tblPr>
    <w:tcPr>
      <w:shd w:val="clear" w:color="auto" w:fill="F3D6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84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  <w:insideV w:val="single" w:sz="8" w:space="0" w:color="1CD8FF" w:themeColor="accent5" w:themeTint="BF"/>
      </w:tblBorders>
    </w:tblPr>
    <w:tcPr>
      <w:shd w:val="clear" w:color="auto" w:fill="B4F2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D8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  <w:insideV w:val="single" w:sz="8" w:space="0" w:color="7B7B7B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7B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  <w:insideH w:val="single" w:sz="8" w:space="0" w:color="FD5A00" w:themeColor="accent1"/>
        <w:insideV w:val="single" w:sz="8" w:space="0" w:color="FD5A00" w:themeColor="accent1"/>
      </w:tblBorders>
    </w:tblPr>
    <w:tcPr>
      <w:shd w:val="clear" w:color="auto" w:fill="FFD5B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DCB" w:themeFill="accent1" w:themeFillTint="33"/>
      </w:tcPr>
    </w:tblStylePr>
    <w:tblStylePr w:type="band1Vert">
      <w:tblPr/>
      <w:tcPr>
        <w:shd w:val="clear" w:color="auto" w:fill="FFAC7F" w:themeFill="accent1" w:themeFillTint="7F"/>
      </w:tcPr>
    </w:tblStylePr>
    <w:tblStylePr w:type="band1Horz">
      <w:tblPr/>
      <w:tcPr>
        <w:tcBorders>
          <w:insideH w:val="single" w:sz="6" w:space="0" w:color="FD5A00" w:themeColor="accent1"/>
          <w:insideV w:val="single" w:sz="6" w:space="0" w:color="FD5A00" w:themeColor="accent1"/>
        </w:tcBorders>
        <w:shd w:val="clear" w:color="auto" w:fill="FFAC7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cPr>
      <w:shd w:val="clear" w:color="auto" w:fill="DBF1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2" w:themeFillTint="33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tcBorders>
          <w:insideH w:val="single" w:sz="6" w:space="0" w:color="72C7E7" w:themeColor="accent2"/>
          <w:insideV w:val="single" w:sz="6" w:space="0" w:color="72C7E7" w:themeColor="accent2"/>
        </w:tcBorders>
        <w:shd w:val="clear" w:color="auto" w:fill="B8E2F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cPr>
      <w:shd w:val="clear" w:color="auto" w:fill="FEF1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5" w:themeFill="accent3" w:themeFillTint="33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tcBorders>
          <w:insideH w:val="single" w:sz="6" w:space="0" w:color="FDC82F" w:themeColor="accent3"/>
          <w:insideV w:val="single" w:sz="6" w:space="0" w:color="FDC82F" w:themeColor="accent3"/>
        </w:tcBorders>
        <w:shd w:val="clear" w:color="auto" w:fill="FEE3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cPr>
      <w:shd w:val="clear" w:color="auto" w:fill="F3D6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ED9" w:themeFill="accent4" w:themeFillTint="33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tcBorders>
          <w:insideH w:val="single" w:sz="6" w:space="0" w:color="CE5C43" w:themeColor="accent4"/>
          <w:insideV w:val="single" w:sz="6" w:space="0" w:color="CE5C43" w:themeColor="accent4"/>
        </w:tcBorders>
        <w:shd w:val="clear" w:color="auto" w:fill="E6AD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cPr>
      <w:shd w:val="clear" w:color="auto" w:fill="B4F2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F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4FF" w:themeFill="accent5" w:themeFillTint="33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tcBorders>
          <w:insideH w:val="single" w:sz="6" w:space="0" w:color="00ADD0" w:themeColor="accent5"/>
          <w:insideV w:val="single" w:sz="6" w:space="0" w:color="00ADD0" w:themeColor="accent5"/>
        </w:tcBorders>
        <w:shd w:val="clear" w:color="auto" w:fill="68E5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6" w:themeFillTint="33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tcBorders>
          <w:insideH w:val="single" w:sz="6" w:space="0" w:color="505050" w:themeColor="accent6"/>
          <w:insideV w:val="single" w:sz="6" w:space="0" w:color="505050" w:themeColor="accent6"/>
        </w:tcBorders>
        <w:shd w:val="clear" w:color="auto" w:fill="A7A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5B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5A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C7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C7F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1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3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397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D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DA1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2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E5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E5FF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A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A7A7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bottom w:val="single" w:sz="8" w:space="0" w:color="FD5A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5A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5A00" w:themeColor="accent1"/>
          <w:bottom w:val="single" w:sz="8" w:space="0" w:color="FD5A00" w:themeColor="accent1"/>
        </w:tcBorders>
      </w:tc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shd w:val="clear" w:color="auto" w:fill="FFD5BF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C7E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shd w:val="clear" w:color="auto" w:fill="DBF1F9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82F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shd w:val="clear" w:color="auto" w:fill="FEF1C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5C43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shd w:val="clear" w:color="auto" w:fill="F3D6D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shd w:val="clear" w:color="auto" w:fill="B4F2FF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F0F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505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5A00" w:themeColor="accent1"/>
        <w:left w:val="single" w:sz="8" w:space="0" w:color="FD5A00" w:themeColor="accent1"/>
        <w:bottom w:val="single" w:sz="8" w:space="0" w:color="FD5A00" w:themeColor="accent1"/>
        <w:right w:val="single" w:sz="8" w:space="0" w:color="FD5A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5A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5A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5A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5A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5B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5B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C7E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C7E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C7E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82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82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82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5C4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5C4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5C4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DD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2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F0F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505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50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50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F823E" w:themeColor="accent1" w:themeTint="BF"/>
        <w:left w:val="single" w:sz="8" w:space="0" w:color="FF823E" w:themeColor="accent1" w:themeTint="BF"/>
        <w:bottom w:val="single" w:sz="8" w:space="0" w:color="FF823E" w:themeColor="accent1" w:themeTint="BF"/>
        <w:right w:val="single" w:sz="8" w:space="0" w:color="FF823E" w:themeColor="accent1" w:themeTint="BF"/>
        <w:insideH w:val="single" w:sz="8" w:space="0" w:color="FF82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23E" w:themeColor="accent1" w:themeTint="BF"/>
          <w:left w:val="single" w:sz="8" w:space="0" w:color="FF823E" w:themeColor="accent1" w:themeTint="BF"/>
          <w:bottom w:val="single" w:sz="8" w:space="0" w:color="FF823E" w:themeColor="accent1" w:themeTint="BF"/>
          <w:right w:val="single" w:sz="8" w:space="0" w:color="FF82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B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5B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1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2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5A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5A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F0F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rsid w:val="00AF0F63"/>
    <w:rPr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rsid w:val="00AF0F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D441D"/>
    <w:rPr>
      <w:rFonts w:asciiTheme="majorHAnsi" w:eastAsiaTheme="majorEastAsia" w:hAnsiTheme="majorHAnsi" w:cstheme="majorBidi"/>
      <w:sz w:val="24"/>
      <w:szCs w:val="24"/>
      <w:shd w:val="pct20" w:color="auto" w:fill="auto"/>
      <w:lang w:val="es-ES"/>
    </w:rPr>
  </w:style>
  <w:style w:type="paragraph" w:styleId="Sinespaciado">
    <w:name w:val="No Spacing"/>
    <w:uiPriority w:val="19"/>
    <w:semiHidden/>
    <w:rsid w:val="00AF0F63"/>
    <w:pPr>
      <w:spacing w:after="0" w:line="240" w:lineRule="auto"/>
    </w:pPr>
    <w:rPr>
      <w:rFonts w:ascii="Roboto" w:hAnsi="Roboto"/>
      <w:sz w:val="26"/>
    </w:rPr>
  </w:style>
  <w:style w:type="paragraph" w:styleId="NormalWeb">
    <w:name w:val="Normal (Web)"/>
    <w:basedOn w:val="Normal"/>
    <w:uiPriority w:val="99"/>
    <w:semiHidden/>
    <w:rsid w:val="00AF0F63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rsid w:val="00AF0F63"/>
    <w:pPr>
      <w:ind w:left="708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rsid w:val="00AF0F63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Nmerodepgina">
    <w:name w:val="page number"/>
    <w:basedOn w:val="Fuentedeprrafopredeter"/>
    <w:uiPriority w:val="99"/>
    <w:semiHidden/>
    <w:rsid w:val="00AF0F63"/>
  </w:style>
  <w:style w:type="character" w:styleId="Textodelmarcadordeposicin">
    <w:name w:val="Placeholder Text"/>
    <w:basedOn w:val="Fuentedeprrafopredeter"/>
    <w:uiPriority w:val="99"/>
    <w:semiHidden/>
    <w:rsid w:val="00AF0F63"/>
    <w:rPr>
      <w:color w:val="808080"/>
    </w:rPr>
  </w:style>
  <w:style w:type="table" w:styleId="Tablanormal1">
    <w:name w:val="Plain Table 1"/>
    <w:basedOn w:val="Tablanormal"/>
    <w:uiPriority w:val="41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F0F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F0F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rsid w:val="00AF0F63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D441D"/>
    <w:rPr>
      <w:rFonts w:ascii="Consolas" w:hAnsi="Consolas"/>
      <w:sz w:val="21"/>
      <w:szCs w:val="21"/>
      <w:lang w:val="es-ES"/>
    </w:rPr>
  </w:style>
  <w:style w:type="paragraph" w:styleId="Cita">
    <w:name w:val="Quote"/>
    <w:basedOn w:val="Normal"/>
    <w:next w:val="Normal"/>
    <w:link w:val="CitaCar"/>
    <w:uiPriority w:val="11"/>
    <w:qFormat/>
    <w:rsid w:val="009C2E65"/>
    <w:pPr>
      <w:spacing w:before="200" w:after="200"/>
      <w:ind w:left="230"/>
      <w:contextualSpacing/>
    </w:pPr>
    <w:rPr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11"/>
    <w:rsid w:val="009C2E65"/>
    <w:rPr>
      <w:rFonts w:ascii="Noto Serif" w:hAnsi="Noto Serif"/>
      <w:iCs/>
      <w:color w:val="000000" w:themeColor="text1"/>
      <w:sz w:val="20"/>
      <w:lang w:val="es-ES"/>
    </w:rPr>
  </w:style>
  <w:style w:type="paragraph" w:styleId="Saludo">
    <w:name w:val="Salutation"/>
    <w:basedOn w:val="Normal"/>
    <w:next w:val="Normal"/>
    <w:link w:val="SaludoCar"/>
    <w:uiPriority w:val="99"/>
    <w:semiHidden/>
    <w:rsid w:val="00AF0F63"/>
  </w:style>
  <w:style w:type="character" w:customStyle="1" w:styleId="SaludoCar">
    <w:name w:val="Saludo Car"/>
    <w:basedOn w:val="Fuentedeprrafopredeter"/>
    <w:link w:val="Saludo"/>
    <w:uiPriority w:val="99"/>
    <w:semiHidden/>
    <w:rsid w:val="005D441D"/>
    <w:rPr>
      <w:rFonts w:ascii="Noto Serif" w:hAnsi="Noto Serif"/>
      <w:sz w:val="21"/>
      <w:lang w:val="es-ES"/>
    </w:rPr>
  </w:style>
  <w:style w:type="paragraph" w:styleId="Firma">
    <w:name w:val="Signature"/>
    <w:basedOn w:val="Normal"/>
    <w:link w:val="FirmaCar"/>
    <w:uiPriority w:val="99"/>
    <w:semiHidden/>
    <w:rsid w:val="00AF0F63"/>
    <w:pPr>
      <w:spacing w:after="0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D441D"/>
    <w:rPr>
      <w:rFonts w:ascii="Noto Serif" w:hAnsi="Noto Serif"/>
      <w:sz w:val="21"/>
      <w:lang w:val="es-ES"/>
    </w:rPr>
  </w:style>
  <w:style w:type="character" w:styleId="Hipervnculointeligente">
    <w:name w:val="Smart Hyperlink"/>
    <w:basedOn w:val="Fuentedeprrafopredeter"/>
    <w:uiPriority w:val="99"/>
    <w:semiHidden/>
    <w:rsid w:val="00AF0F63"/>
    <w:rPr>
      <w:u w:val="dotted"/>
    </w:rPr>
  </w:style>
  <w:style w:type="character" w:styleId="SmartLink">
    <w:name w:val="Smart Link"/>
    <w:basedOn w:val="Fuentedeprrafopredeter"/>
    <w:uiPriority w:val="99"/>
    <w:semiHidden/>
    <w:rsid w:val="00AF0F63"/>
    <w:rPr>
      <w:color w:val="0000FF"/>
      <w:u w:val="single"/>
      <w:shd w:val="clear" w:color="auto" w:fill="F3F2F1"/>
    </w:rPr>
  </w:style>
  <w:style w:type="character" w:styleId="Textoennegrita">
    <w:name w:val="Strong"/>
    <w:basedOn w:val="Fuentedeprrafopredeter"/>
    <w:uiPriority w:val="22"/>
    <w:qFormat/>
    <w:rsid w:val="00AF0F63"/>
    <w:rPr>
      <w:b/>
      <w:bCs/>
    </w:rPr>
  </w:style>
  <w:style w:type="character" w:styleId="nfasissutil">
    <w:name w:val="Subtle Emphasis"/>
    <w:basedOn w:val="Fuentedeprrafopredeter"/>
    <w:uiPriority w:val="19"/>
    <w:semiHidden/>
    <w:rsid w:val="00AF0F63"/>
    <w:rPr>
      <w:i/>
      <w:iCs/>
      <w:color w:val="404040" w:themeColor="text1" w:themeTint="BF"/>
    </w:rPr>
  </w:style>
  <w:style w:type="table" w:styleId="Tablaconefectos3D1">
    <w:name w:val="Table 3D effects 1"/>
    <w:basedOn w:val="Tablanormal"/>
    <w:uiPriority w:val="99"/>
    <w:semiHidden/>
    <w:unhideWhenUsed/>
    <w:rsid w:val="00AF0F63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F0F63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F0F63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F0F63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F0F63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F0F63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F0F63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F0F63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F0F63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F0F63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F0F63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F0F63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F0F63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F0F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F0F63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F0F63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rsid w:val="00AF0F63"/>
    <w:pPr>
      <w:spacing w:after="0"/>
      <w:ind w:left="260" w:hanging="260"/>
    </w:pPr>
  </w:style>
  <w:style w:type="paragraph" w:styleId="Tabladeilustraciones">
    <w:name w:val="table of figures"/>
    <w:basedOn w:val="Normal"/>
    <w:next w:val="Normal"/>
    <w:uiPriority w:val="99"/>
    <w:semiHidden/>
    <w:rsid w:val="00AF0F63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AF0F63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F0F63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F0F63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F0F63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F0F63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F0F63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F0F63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rsid w:val="00AF0F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rsid w:val="00AF0F6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AF0F63"/>
    <w:pPr>
      <w:spacing w:after="100"/>
      <w:ind w:left="260"/>
    </w:pPr>
  </w:style>
  <w:style w:type="paragraph" w:styleId="TDC3">
    <w:name w:val="toc 3"/>
    <w:basedOn w:val="Normal"/>
    <w:next w:val="Normal"/>
    <w:autoRedefine/>
    <w:uiPriority w:val="39"/>
    <w:semiHidden/>
    <w:rsid w:val="00AF0F63"/>
    <w:pPr>
      <w:spacing w:after="100"/>
      <w:ind w:left="520"/>
    </w:pPr>
  </w:style>
  <w:style w:type="paragraph" w:styleId="TDC4">
    <w:name w:val="toc 4"/>
    <w:basedOn w:val="Normal"/>
    <w:next w:val="Normal"/>
    <w:autoRedefine/>
    <w:uiPriority w:val="39"/>
    <w:semiHidden/>
    <w:rsid w:val="00AF0F63"/>
    <w:pPr>
      <w:spacing w:after="100"/>
      <w:ind w:left="780"/>
    </w:pPr>
  </w:style>
  <w:style w:type="paragraph" w:styleId="TDC5">
    <w:name w:val="toc 5"/>
    <w:basedOn w:val="Normal"/>
    <w:next w:val="Normal"/>
    <w:autoRedefine/>
    <w:uiPriority w:val="39"/>
    <w:semiHidden/>
    <w:rsid w:val="00AF0F63"/>
    <w:pPr>
      <w:spacing w:after="100"/>
      <w:ind w:left="1040"/>
    </w:pPr>
  </w:style>
  <w:style w:type="paragraph" w:styleId="TDC6">
    <w:name w:val="toc 6"/>
    <w:basedOn w:val="Normal"/>
    <w:next w:val="Normal"/>
    <w:autoRedefine/>
    <w:uiPriority w:val="39"/>
    <w:semiHidden/>
    <w:rsid w:val="00AF0F63"/>
    <w:pPr>
      <w:spacing w:after="100"/>
      <w:ind w:left="1300"/>
    </w:pPr>
  </w:style>
  <w:style w:type="paragraph" w:styleId="TDC7">
    <w:name w:val="toc 7"/>
    <w:basedOn w:val="Normal"/>
    <w:next w:val="Normal"/>
    <w:autoRedefine/>
    <w:uiPriority w:val="39"/>
    <w:semiHidden/>
    <w:rsid w:val="00AF0F63"/>
    <w:pPr>
      <w:spacing w:after="100"/>
      <w:ind w:left="1560"/>
    </w:pPr>
  </w:style>
  <w:style w:type="paragraph" w:styleId="TDC8">
    <w:name w:val="toc 8"/>
    <w:basedOn w:val="Normal"/>
    <w:next w:val="Normal"/>
    <w:autoRedefine/>
    <w:uiPriority w:val="39"/>
    <w:semiHidden/>
    <w:rsid w:val="00AF0F63"/>
    <w:pPr>
      <w:spacing w:after="100"/>
      <w:ind w:left="1820"/>
    </w:pPr>
  </w:style>
  <w:style w:type="paragraph" w:styleId="TDC9">
    <w:name w:val="toc 9"/>
    <w:basedOn w:val="Normal"/>
    <w:next w:val="Normal"/>
    <w:autoRedefine/>
    <w:uiPriority w:val="39"/>
    <w:semiHidden/>
    <w:rsid w:val="00AF0F63"/>
    <w:pPr>
      <w:spacing w:after="100"/>
      <w:ind w:left="2080"/>
    </w:pPr>
  </w:style>
  <w:style w:type="paragraph" w:styleId="TtuloTDC">
    <w:name w:val="TOC Heading"/>
    <w:basedOn w:val="Ttulo1"/>
    <w:next w:val="Normal"/>
    <w:uiPriority w:val="39"/>
    <w:semiHidden/>
    <w:qFormat/>
    <w:rsid w:val="00AF0F63"/>
    <w:pPr>
      <w:spacing w:before="240"/>
      <w:outlineLvl w:val="9"/>
    </w:pPr>
    <w:rPr>
      <w:color w:val="BD4200" w:themeColor="accent1" w:themeShade="BF"/>
      <w:sz w:val="32"/>
    </w:rPr>
  </w:style>
  <w:style w:type="character" w:styleId="Mencinsinresolver">
    <w:name w:val="Unresolved Mention"/>
    <w:basedOn w:val="Fuentedeprrafopredeter"/>
    <w:uiPriority w:val="99"/>
    <w:semiHidden/>
    <w:rsid w:val="00AF0F63"/>
    <w:rPr>
      <w:color w:val="605E5C"/>
      <w:shd w:val="clear" w:color="auto" w:fill="E1DFDD"/>
    </w:rPr>
  </w:style>
  <w:style w:type="paragraph" w:customStyle="1" w:styleId="Boxtableheading">
    <w:name w:val="Box/table heading"/>
    <w:basedOn w:val="Normal"/>
    <w:next w:val="Boxtabletext"/>
    <w:uiPriority w:val="3"/>
    <w:qFormat/>
    <w:rsid w:val="003B5BE4"/>
    <w:pPr>
      <w:spacing w:before="120" w:after="0" w:line="312" w:lineRule="exact"/>
    </w:pPr>
    <w:rPr>
      <w:rFonts w:asciiTheme="majorHAnsi" w:hAnsiTheme="majorHAnsi"/>
      <w:b/>
      <w:sz w:val="26"/>
    </w:rPr>
  </w:style>
  <w:style w:type="paragraph" w:customStyle="1" w:styleId="Boxtabletext">
    <w:name w:val="Box/table text"/>
    <w:basedOn w:val="Boxtableheading"/>
    <w:uiPriority w:val="3"/>
    <w:qFormat/>
    <w:rsid w:val="003B5BE4"/>
    <w:pPr>
      <w:spacing w:line="252" w:lineRule="atLeast"/>
    </w:pPr>
    <w:rPr>
      <w:rFonts w:ascii="Roboto Light" w:hAnsi="Roboto Light"/>
      <w:b w:val="0"/>
      <w:sz w:val="21"/>
    </w:rPr>
  </w:style>
  <w:style w:type="table" w:customStyle="1" w:styleId="Textbox">
    <w:name w:val="Textbox"/>
    <w:basedOn w:val="Tablanormal"/>
    <w:uiPriority w:val="99"/>
    <w:rsid w:val="003B5BE4"/>
    <w:pPr>
      <w:spacing w:before="120" w:after="0" w:line="240" w:lineRule="auto"/>
    </w:pPr>
    <w:tblPr>
      <w:tblBorders>
        <w:top w:val="single" w:sz="4" w:space="0" w:color="FD5A00" w:themeColor="accent1"/>
        <w:left w:val="single" w:sz="4" w:space="0" w:color="FD5A00" w:themeColor="accent1"/>
        <w:bottom w:val="single" w:sz="4" w:space="0" w:color="FD5A00" w:themeColor="accent1"/>
        <w:right w:val="single" w:sz="4" w:space="0" w:color="FD5A00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  <w:style w:type="table" w:customStyle="1" w:styleId="NRC">
    <w:name w:val="NRC"/>
    <w:basedOn w:val="Tablanormal"/>
    <w:uiPriority w:val="99"/>
    <w:rsid w:val="00EE13E2"/>
    <w:pPr>
      <w:spacing w:before="100" w:beforeAutospacing="1" w:after="100" w:afterAutospacing="1" w:line="240" w:lineRule="auto"/>
    </w:pPr>
    <w:rPr>
      <w:rFonts w:ascii="Roboto Light" w:hAnsi="Roboto Light"/>
      <w:sz w:val="21"/>
    </w:rPr>
    <w:tblPr>
      <w:tblBorders>
        <w:bottom w:val="single" w:sz="4" w:space="0" w:color="FD5A00" w:themeColor="accent1"/>
        <w:insideH w:val="dotted" w:sz="4" w:space="0" w:color="FD5A00" w:themeColor="accent1"/>
      </w:tblBorders>
      <w:tblCellMar>
        <w:top w:w="227" w:type="dxa"/>
        <w:bottom w:w="96" w:type="dxa"/>
      </w:tblCellMar>
    </w:tblPr>
    <w:tblStylePr w:type="firstRow">
      <w:rPr>
        <w:rFonts w:ascii="___WRD_EMBED_SUB_176" w:hAnsi="___WRD_EMBED_SUB_176"/>
        <w:b w:val="0"/>
        <w:color w:val="FFFFFF" w:themeColor="background1"/>
        <w:sz w:val="21"/>
      </w:rPr>
      <w:tblPr/>
      <w:tcPr>
        <w:shd w:val="clear" w:color="auto" w:fill="FD5A00" w:themeFill="accent1"/>
      </w:tcPr>
    </w:tblStylePr>
    <w:tblStylePr w:type="lastRow">
      <w:tblPr/>
      <w:tcPr>
        <w:tcBorders>
          <w:top w:val="nil"/>
          <w:left w:val="nil"/>
          <w:bottom w:val="single" w:sz="4" w:space="0" w:color="FD5A00" w:themeColor="accent1"/>
          <w:right w:val="nil"/>
          <w:insideH w:val="nil"/>
          <w:insideV w:val="nil"/>
        </w:tcBorders>
      </w:tcPr>
    </w:tblStylePr>
  </w:style>
  <w:style w:type="numbering" w:customStyle="1" w:styleId="Liste1">
    <w:name w:val="Liste1"/>
    <w:uiPriority w:val="99"/>
    <w:rsid w:val="00FD4BB0"/>
    <w:pPr>
      <w:numPr>
        <w:numId w:val="13"/>
      </w:numPr>
    </w:pPr>
  </w:style>
  <w:style w:type="paragraph" w:customStyle="1" w:styleId="Default">
    <w:name w:val="Default"/>
    <w:rsid w:val="00AF5A1C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1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129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.villamizar\Desktop\NRC%20short%20document%20template_v2_ESP.dotx" TargetMode="External"/></Relationships>
</file>

<file path=word/theme/theme1.xml><?xml version="1.0" encoding="utf-8"?>
<a:theme xmlns:a="http://schemas.openxmlformats.org/drawingml/2006/main" name="Office-tema">
  <a:themeElements>
    <a:clrScheme name="NRC 2023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D5A00"/>
      </a:accent1>
      <a:accent2>
        <a:srgbClr val="72C7E7"/>
      </a:accent2>
      <a:accent3>
        <a:srgbClr val="FDC82F"/>
      </a:accent3>
      <a:accent4>
        <a:srgbClr val="CE5C43"/>
      </a:accent4>
      <a:accent5>
        <a:srgbClr val="00ADD0"/>
      </a:accent5>
      <a:accent6>
        <a:srgbClr val="505050"/>
      </a:accent6>
      <a:hlink>
        <a:srgbClr val="00ADD0"/>
      </a:hlink>
      <a:folHlink>
        <a:srgbClr val="00ADD0"/>
      </a:folHlink>
    </a:clrScheme>
    <a:fontScheme name="Roboto+NotoSerif">
      <a:majorFont>
        <a:latin typeface="Roboto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root>
  <name/>
  <sub/>
  <heading/>
  <dep/>
  <email/>
  <title/>
</roo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45441E5B8F3F47B160982769348F75" ma:contentTypeVersion="33" ma:contentTypeDescription="Create a new document." ma:contentTypeScope="" ma:versionID="71d66cb77389436805cf35064ae673a1">
  <xsd:schema xmlns:xsd="http://www.w3.org/2001/XMLSchema" xmlns:xs="http://www.w3.org/2001/XMLSchema" xmlns:p="http://schemas.microsoft.com/office/2006/metadata/properties" xmlns:ns2="91f4223c-72d4-4e52-9076-bac37d1c8323" xmlns:ns3="0c747369-06c1-46d5-8991-c2955fe00629" targetNamespace="http://schemas.microsoft.com/office/2006/metadata/properties" ma:root="true" ma:fieldsID="85d0c587885480ef3a2901186fa3edac" ns2:_="" ns3:_="">
    <xsd:import namespace="91f4223c-72d4-4e52-9076-bac37d1c8323"/>
    <xsd:import namespace="0c747369-06c1-46d5-8991-c2955fe00629"/>
    <xsd:element name="properties">
      <xsd:complexType>
        <xsd:sequence>
          <xsd:element name="documentManagement">
            <xsd:complexType>
              <xsd:all>
                <xsd:element ref="ns2:Fecha_x0020_de_x0020_Intervenci_x00f3_n" minOccurs="0"/>
                <xsd:element ref="ns2:Lugar" minOccurs="0"/>
                <xsd:element ref="ns2:Comunidad" minOccurs="0"/>
                <xsd:element ref="ns2:Tipo_x0020_de_x0020_Beneficio" minOccurs="0"/>
                <xsd:element ref="ns2:Cantidad" minOccurs="0"/>
                <xsd:element ref="ns2:Estado" minOccurs="0"/>
                <xsd:element ref="ns2:A_x00f1_o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Fecha" minOccurs="0"/>
                <xsd:element ref="ns2:lcf76f155ced4ddcb4097134ff3c332f" minOccurs="0"/>
                <xsd:element ref="ns3:TaxCatchAll" minOccurs="0"/>
                <xsd:element ref="ns2:C_x00f3_digodelaemergenci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4223c-72d4-4e52-9076-bac37d1c8323" elementFormDefault="qualified">
    <xsd:import namespace="http://schemas.microsoft.com/office/2006/documentManagement/types"/>
    <xsd:import namespace="http://schemas.microsoft.com/office/infopath/2007/PartnerControls"/>
    <xsd:element name="Fecha_x0020_de_x0020_Intervenci_x00f3_n" ma:index="2" nillable="true" ma:displayName="Fecha de Intervención" ma:description="30/01/2022" ma:format="Dropdown" ma:internalName="Fecha_x0020_de_x0020_Intervenci_x00f3_n">
      <xsd:simpleType>
        <xsd:restriction base="dms:Choice">
          <xsd:enumeration value="30/01/2022"/>
          <xsd:enumeration value="Choice 2"/>
          <xsd:enumeration value="Choice 3"/>
        </xsd:restriction>
      </xsd:simpleType>
    </xsd:element>
    <xsd:element name="Lugar" ma:index="3" nillable="true" ma:displayName="Lugar" ma:description="NECOCLÍ" ma:format="Dropdown" ma:internalName="Lugar">
      <xsd:simpleType>
        <xsd:restriction base="dms:Text">
          <xsd:maxLength value="25"/>
        </xsd:restriction>
      </xsd:simpleType>
    </xsd:element>
    <xsd:element name="Comunidad" ma:index="4" nillable="true" ma:displayName="Comunidad" ma:description="Ingrese el nombra de la comunidad beneficiada." ma:internalName="Comunidad" ma:readOnly="false">
      <xsd:simpleType>
        <xsd:restriction base="dms:Text">
          <xsd:maxLength value="30"/>
        </xsd:restriction>
      </xsd:simpleType>
    </xsd:element>
    <xsd:element name="Tipo_x0020_de_x0020_Beneficio" ma:index="5" nillable="true" ma:displayName="Tipo de Beneficio" ma:format="Dropdown" ma:internalName="Tipo_x0020_de_x0020_Beneficio">
      <xsd:simpleType>
        <xsd:restriction base="dms:Choice">
          <xsd:enumeration value="HYGIENE KITS"/>
          <xsd:enumeration value="WASH FILTERS"/>
          <xsd:enumeration value="WATER HANDLING KITS"/>
          <xsd:enumeration value="DIGNITY KITS"/>
          <xsd:enumeration value="DIAPERS"/>
          <xsd:enumeration value="HANDWASHING STATIONS"/>
          <xsd:enumeration value="LETRINES (UPGRADE)"/>
          <xsd:enumeration value="LETRINES (NEW)"/>
          <xsd:enumeration value="EMERGENCY SCHOOL KITS"/>
          <xsd:enumeration value="EDUCATION KITS"/>
          <xsd:enumeration value="FREETIME KITS"/>
          <xsd:enumeration value="TEACHER KITS"/>
          <xsd:enumeration value="AEC KITS"/>
          <xsd:enumeration value="PEDAGOGICAL SUITCASES"/>
          <xsd:enumeration value="SPORT KITS"/>
          <xsd:enumeration value="FOOD KITS"/>
          <xsd:enumeration value="COMMUNITARIAN FOOD ASSISTANCE"/>
          <xsd:enumeration value="CASH FOOD"/>
          <xsd:enumeration value="CASH PROTECTION"/>
          <xsd:enumeration value="CASH FOR RENT"/>
          <xsd:enumeration value="CASH ICLA"/>
          <xsd:enumeration value="MULTIPURPOSE CASH"/>
          <xsd:enumeration value="CASH EDUCATION"/>
          <xsd:enumeration value="CASH FOR BUSINESS"/>
          <xsd:enumeration value="VOUCHER"/>
          <xsd:enumeration value="HOUSEHOLD KITS"/>
          <xsd:enumeration value="SHELTER KITS"/>
          <xsd:enumeration value="FURNITURE"/>
          <xsd:enumeration value="SHELTER IMPROVEMENTS"/>
          <xsd:enumeration value="CLASSROOMS (UPGRADE)"/>
          <xsd:enumeration value="CLASSROOMS (NEW)"/>
          <xsd:enumeration value="ICLA INFORMATION"/>
          <xsd:enumeration value="ICLA COUNSELLING"/>
          <xsd:enumeration value="ICLA LEGAL ASSISTANCE"/>
          <xsd:enumeration value="ICLA SUPPORT AUTHORITIES"/>
          <xsd:enumeration value="ICLA TRAINING"/>
          <xsd:enumeration value="PROTECTION INFORMATION/TRAINING"/>
          <xsd:enumeration value="IPA"/>
          <xsd:enumeration value="PROTECTION CASE MANAGEMENT"/>
          <xsd:enumeration value="PROTECTION KITS"/>
          <xsd:enumeration value="EDUCATION INFORMATION/TRAINING"/>
          <xsd:enumeration value="SHELTER INFORMATION/TRAINING"/>
          <xsd:enumeration value="WASH INFORMATION/TRAINING"/>
          <xsd:enumeration value="BUSINESS INFORMATION/TRAINING"/>
          <xsd:enumeration value="SAN INFORMATION/TRAINING"/>
          <xsd:enumeration value="BUSINESS KITS"/>
        </xsd:restriction>
      </xsd:simpleType>
    </xsd:element>
    <xsd:element name="Cantidad" ma:index="6" nillable="true" ma:displayName="Cantidad" ma:decimals="0" ma:description="Indique la cantidad de beneficiarios por entrega." ma:format="Dropdown" ma:internalName="Cantidad" ma:percentage="FALSE">
      <xsd:simpleType>
        <xsd:restriction base="dms:Number"/>
      </xsd:simpleType>
    </xsd:element>
    <xsd:element name="Estado" ma:index="7" nillable="true" ma:displayName="Estado" ma:description="Indique el estado de la lista de distribución." ma:format="RadioButtons" ma:internalName="Estado">
      <xsd:simpleType>
        <xsd:restriction base="dms:Choice">
          <xsd:enumeration value="Reconciliada"/>
          <xsd:enumeration value="Pendiente"/>
          <xsd:enumeration value="Rechazada"/>
        </xsd:restriction>
      </xsd:simpleType>
    </xsd:element>
    <xsd:element name="A_x00f1_o" ma:index="8" nillable="true" ma:displayName="Año" ma:format="Dropdown" ma:internalName="A_x00f1_o">
      <xsd:simpleType>
        <xsd:restriction base="dms:Choice"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hidden="true" ma:internalName="MediaServiceAutoTags" ma:readOnly="true">
      <xsd:simpleType>
        <xsd:restriction base="dms:Text"/>
      </xsd:simpleType>
    </xsd:element>
    <xsd:element name="MediaServiceOCR" ma:index="13" nillable="true" ma:displayName="MediaServiceOCR" ma:hidden="true" ma:internalName="MediaServiceOCR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Fecha" ma:index="28" nillable="true" ma:displayName="Fecha" ma:format="Dropdown" ma:internalName="Fecha">
      <xsd:simpleType>
        <xsd:restriction base="dms:Choice">
          <xsd:enumeration value="Enero"/>
          <xsd:enumeration value="Febrero"/>
          <xsd:enumeration value="Marzo"/>
          <xsd:enumeration value="Abril"/>
          <xsd:enumeration value="Mayo"/>
          <xsd:enumeration value="Junio"/>
          <xsd:enumeration value="Julio"/>
          <xsd:enumeration value="Agosto"/>
          <xsd:enumeration value="Septiembre"/>
          <xsd:enumeration value="Octubre"/>
          <xsd:enumeration value="Noviembre"/>
          <xsd:enumeration value="Diciembre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_x00f3_digodelaemergencia" ma:index="32" nillable="true" ma:displayName="Código de la emergencia" ma:format="Dropdown" ma:internalName="C_x00f3_digodelaemergencia">
      <xsd:simpleType>
        <xsd:restriction base="dms:Text">
          <xsd:maxLength value="255"/>
        </xsd:restriction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747369-06c1-46d5-8991-c2955fe006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31" nillable="true" ma:displayName="Taxonomy Catch All Column" ma:hidden="true" ma:list="{d8110703-9cbd-44ed-abd9-4daef257b55d}" ma:internalName="TaxCatchAll" ma:showField="CatchAllData" ma:web="0c747369-06c1-46d5-8991-c2955fe006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_x00f1_o xmlns="91f4223c-72d4-4e52-9076-bac37d1c8323" xsi:nil="true"/>
    <lcf76f155ced4ddcb4097134ff3c332f xmlns="91f4223c-72d4-4e52-9076-bac37d1c8323">
      <Terms xmlns="http://schemas.microsoft.com/office/infopath/2007/PartnerControls"/>
    </lcf76f155ced4ddcb4097134ff3c332f>
    <Lugar xmlns="91f4223c-72d4-4e52-9076-bac37d1c8323" xsi:nil="true"/>
    <Cantidad xmlns="91f4223c-72d4-4e52-9076-bac37d1c8323" xsi:nil="true"/>
    <Comunidad xmlns="91f4223c-72d4-4e52-9076-bac37d1c8323" xsi:nil="true"/>
    <Tipo_x0020_de_x0020_Beneficio xmlns="91f4223c-72d4-4e52-9076-bac37d1c8323" xsi:nil="true"/>
    <Estado xmlns="91f4223c-72d4-4e52-9076-bac37d1c8323" xsi:nil="true"/>
    <TaxCatchAll xmlns="0c747369-06c1-46d5-8991-c2955fe00629" xsi:nil="true"/>
    <Fecha xmlns="91f4223c-72d4-4e52-9076-bac37d1c8323" xsi:nil="true"/>
    <C_x00f3_digodelaemergencia xmlns="91f4223c-72d4-4e52-9076-bac37d1c8323" xsi:nil="true"/>
    <Fecha_x0020_de_x0020_Intervenci_x00f3_n xmlns="91f4223c-72d4-4e52-9076-bac37d1c8323" xsi:nil="true"/>
    <SharedWithUsers xmlns="0c747369-06c1-46d5-8991-c2955fe00629">
      <UserInfo>
        <DisplayName>Roger Davila</DisplayName>
        <AccountId>2951</AccountId>
        <AccountType/>
      </UserInfo>
      <UserInfo>
        <DisplayName>Oscar Enrique Rodriguez Gaona</DisplayName>
        <AccountId>49</AccountId>
        <AccountType/>
      </UserInfo>
      <UserInfo>
        <DisplayName>Leonardo Jairo Jimenez Zapata</DisplayName>
        <AccountId>80</AccountId>
        <AccountType/>
      </UserInfo>
      <UserInfo>
        <DisplayName>Cristian Camilo Zuluaga Rodriguez</DisplayName>
        <AccountId>122</AccountId>
        <AccountType/>
      </UserInfo>
      <UserInfo>
        <DisplayName>David Andres Villamizar Gomez</DisplayName>
        <AccountId>302</AccountId>
        <AccountType/>
      </UserInfo>
      <UserInfo>
        <DisplayName>Diego Montero-Cerpa</DisplayName>
        <AccountId>2993</AccountId>
        <AccountType/>
      </UserInfo>
      <UserInfo>
        <DisplayName>Catalina Galvis Joly</DisplayName>
        <AccountId>1593</AccountId>
        <AccountType/>
      </UserInfo>
      <UserInfo>
        <DisplayName>Amalia Matallana</DisplayName>
        <AccountId>3038</AccountId>
        <AccountType/>
      </UserInfo>
      <UserInfo>
        <DisplayName>Diego. Reyes</DisplayName>
        <AccountId>1357</AccountId>
        <AccountType/>
      </UserInfo>
      <UserInfo>
        <DisplayName>Ingrid Camelo</DisplayName>
        <AccountId>12</AccountId>
        <AccountType/>
      </UserInfo>
      <UserInfo>
        <DisplayName>Josue Quant Riveros</DisplayName>
        <AccountId>266</AccountId>
        <AccountType/>
      </UserInfo>
      <UserInfo>
        <DisplayName>Jhonatan Alberto Munoz Lozano</DisplayName>
        <AccountId>62</AccountId>
        <AccountType/>
      </UserInfo>
      <UserInfo>
        <DisplayName>Camila Forero</DisplayName>
        <AccountId>1840</AccountId>
        <AccountType/>
      </UserInfo>
      <UserInfo>
        <DisplayName>Sandra Ibanez</DisplayName>
        <AccountId>1305</AccountId>
        <AccountType/>
      </UserInfo>
      <UserInfo>
        <DisplayName>Ivonne Marcela Olarte Acosta</DisplayName>
        <AccountId>40</AccountId>
        <AccountType/>
      </UserInfo>
      <UserInfo>
        <DisplayName>David Felipe Garcia Herrera</DisplayName>
        <AccountId>776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58D6FE8-C5BF-466D-B802-6CD02DBCF3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2A599A-E08F-43D8-B25C-9FC9631B1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7EEB64-DF05-440E-B360-01E9F4D24933}">
  <ds:schemaRefs/>
</ds:datastoreItem>
</file>

<file path=customXml/itemProps4.xml><?xml version="1.0" encoding="utf-8"?>
<ds:datastoreItem xmlns:ds="http://schemas.openxmlformats.org/officeDocument/2006/customXml" ds:itemID="{7B92626A-E2E5-422E-B95D-8F66F9144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f4223c-72d4-4e52-9076-bac37d1c8323"/>
    <ds:schemaRef ds:uri="0c747369-06c1-46d5-8991-c2955fe006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D796CCC-F0ED-4A46-8E81-C73B8EBDC8F7}">
  <ds:schemaRefs>
    <ds:schemaRef ds:uri="http://schemas.microsoft.com/office/2006/metadata/properties"/>
    <ds:schemaRef ds:uri="http://schemas.microsoft.com/office/infopath/2007/PartnerControls"/>
    <ds:schemaRef ds:uri="91f4223c-72d4-4e52-9076-bac37d1c8323"/>
    <ds:schemaRef ds:uri="0c747369-06c1-46d5-8991-c2955fe006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NRC short document template_v2_ESP.dotx</Template>
  <TotalTime>2088</TotalTime>
  <Pages>1</Pages>
  <Words>190</Words>
  <Characters>1049</Characters>
  <Application>Microsoft Office Word</Application>
  <DocSecurity>8</DocSecurity>
  <Lines>8</Lines>
  <Paragraphs>2</Paragraphs>
  <ScaleCrop>false</ScaleCrop>
  <Company/>
  <LinksUpToDate>false</LinksUpToDate>
  <CharactersWithSpaces>1237</CharactersWithSpaces>
  <SharedDoc>false</SharedDoc>
  <HLinks>
    <vt:vector size="138" baseType="variant">
      <vt:variant>
        <vt:i4>5046318</vt:i4>
      </vt:variant>
      <vt:variant>
        <vt:i4>39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5046318</vt:i4>
      </vt:variant>
      <vt:variant>
        <vt:i4>36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5046318</vt:i4>
      </vt:variant>
      <vt:variant>
        <vt:i4>33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6357070</vt:i4>
      </vt:variant>
      <vt:variant>
        <vt:i4>30</vt:i4>
      </vt:variant>
      <vt:variant>
        <vt:i4>0</vt:i4>
      </vt:variant>
      <vt:variant>
        <vt:i4>5</vt:i4>
      </vt:variant>
      <vt:variant>
        <vt:lpwstr>https://norwegianrefugeecouncil.sharepoint.com/:x:/r/sites/co-rapid-response-unit-rru/_layouts/15/Doc.aspx?sourcedoc=%7B3F465F91-449A-4774-952D-76855FD291CB%7D&amp;file=Calificaci%C3%B3n%20Propuestas%20Concurso%20de%20Est%C3%ADmulos.xlsx&amp;action=default&amp;mobileredirect=true</vt:lpwstr>
      </vt:variant>
      <vt:variant>
        <vt:lpwstr/>
      </vt:variant>
      <vt:variant>
        <vt:i4>5046318</vt:i4>
      </vt:variant>
      <vt:variant>
        <vt:i4>27</vt:i4>
      </vt:variant>
      <vt:variant>
        <vt:i4>0</vt:i4>
      </vt:variant>
      <vt:variant>
        <vt:i4>5</vt:i4>
      </vt:variant>
      <vt:variant>
        <vt:lpwstr>mailto:co.concursoestimulos@nrc.no</vt:lpwstr>
      </vt:variant>
      <vt:variant>
        <vt:lpwstr/>
      </vt:variant>
      <vt:variant>
        <vt:i4>4390927</vt:i4>
      </vt:variant>
      <vt:variant>
        <vt:i4>24</vt:i4>
      </vt:variant>
      <vt:variant>
        <vt:i4>0</vt:i4>
      </vt:variant>
      <vt:variant>
        <vt:i4>5</vt:i4>
      </vt:variant>
      <vt:variant>
        <vt:lpwstr>https://kobo-ee.nrc.no/x/ZH3gSbH3</vt:lpwstr>
      </vt:variant>
      <vt:variant>
        <vt:lpwstr/>
      </vt:variant>
      <vt:variant>
        <vt:i4>5505093</vt:i4>
      </vt:variant>
      <vt:variant>
        <vt:i4>21</vt:i4>
      </vt:variant>
      <vt:variant>
        <vt:i4>0</vt:i4>
      </vt:variant>
      <vt:variant>
        <vt:i4>5</vt:i4>
      </vt:variant>
      <vt:variant>
        <vt:lpwstr>https://forms.office.com/e/Tzt9MaTKqH</vt:lpwstr>
      </vt:variant>
      <vt:variant>
        <vt:lpwstr/>
      </vt:variant>
      <vt:variant>
        <vt:i4>6422591</vt:i4>
      </vt:variant>
      <vt:variant>
        <vt:i4>18</vt:i4>
      </vt:variant>
      <vt:variant>
        <vt:i4>0</vt:i4>
      </vt:variant>
      <vt:variant>
        <vt:i4>5</vt:i4>
      </vt:variant>
      <vt:variant>
        <vt:lpwstr>http://www.nrc.org.co/</vt:lpwstr>
      </vt:variant>
      <vt:variant>
        <vt:lpwstr/>
      </vt:variant>
      <vt:variant>
        <vt:i4>5898325</vt:i4>
      </vt:variant>
      <vt:variant>
        <vt:i4>15</vt:i4>
      </vt:variant>
      <vt:variant>
        <vt:i4>0</vt:i4>
      </vt:variant>
      <vt:variant>
        <vt:i4>5</vt:i4>
      </vt:variant>
      <vt:variant>
        <vt:lpwstr>https://www.nrc.no/what-we-do/activities-in-the-field/water-sanitation-and-hygiene-wash/</vt:lpwstr>
      </vt:variant>
      <vt:variant>
        <vt:lpwstr/>
      </vt:variant>
      <vt:variant>
        <vt:i4>6619189</vt:i4>
      </vt:variant>
      <vt:variant>
        <vt:i4>12</vt:i4>
      </vt:variant>
      <vt:variant>
        <vt:i4>0</vt:i4>
      </vt:variant>
      <vt:variant>
        <vt:i4>5</vt:i4>
      </vt:variant>
      <vt:variant>
        <vt:lpwstr>https://www.nrc.no/what-we-do/activities-in-the-field/camp-management/</vt:lpwstr>
      </vt:variant>
      <vt:variant>
        <vt:lpwstr/>
      </vt:variant>
      <vt:variant>
        <vt:i4>4063335</vt:i4>
      </vt:variant>
      <vt:variant>
        <vt:i4>9</vt:i4>
      </vt:variant>
      <vt:variant>
        <vt:i4>0</vt:i4>
      </vt:variant>
      <vt:variant>
        <vt:i4>5</vt:i4>
      </vt:variant>
      <vt:variant>
        <vt:lpwstr>https://www.nrc.no/what-we-do/activities-in-the-field/icla/</vt:lpwstr>
      </vt:variant>
      <vt:variant>
        <vt:lpwstr/>
      </vt:variant>
      <vt:variant>
        <vt:i4>7471218</vt:i4>
      </vt:variant>
      <vt:variant>
        <vt:i4>6</vt:i4>
      </vt:variant>
      <vt:variant>
        <vt:i4>0</vt:i4>
      </vt:variant>
      <vt:variant>
        <vt:i4>5</vt:i4>
      </vt:variant>
      <vt:variant>
        <vt:lpwstr>https://www.nrc.no/what-we-do/activities-in-the-field/shelter/</vt:lpwstr>
      </vt:variant>
      <vt:variant>
        <vt:lpwstr/>
      </vt:variant>
      <vt:variant>
        <vt:i4>983060</vt:i4>
      </vt:variant>
      <vt:variant>
        <vt:i4>3</vt:i4>
      </vt:variant>
      <vt:variant>
        <vt:i4>0</vt:i4>
      </vt:variant>
      <vt:variant>
        <vt:i4>5</vt:i4>
      </vt:variant>
      <vt:variant>
        <vt:lpwstr>https://www.nrc.no/what-we-do/activities-in-the-field/education/</vt:lpwstr>
      </vt:variant>
      <vt:variant>
        <vt:lpwstr/>
      </vt:variant>
      <vt:variant>
        <vt:i4>917574</vt:i4>
      </vt:variant>
      <vt:variant>
        <vt:i4>0</vt:i4>
      </vt:variant>
      <vt:variant>
        <vt:i4>0</vt:i4>
      </vt:variant>
      <vt:variant>
        <vt:i4>5</vt:i4>
      </vt:variant>
      <vt:variant>
        <vt:lpwstr>https://www.nrc.no/what-we-do/activities-in-the-field/food-security/</vt:lpwstr>
      </vt:variant>
      <vt:variant>
        <vt:lpwstr/>
      </vt:variant>
      <vt:variant>
        <vt:i4>7012366</vt:i4>
      </vt:variant>
      <vt:variant>
        <vt:i4>24</vt:i4>
      </vt:variant>
      <vt:variant>
        <vt:i4>0</vt:i4>
      </vt:variant>
      <vt:variant>
        <vt:i4>5</vt:i4>
      </vt:variant>
      <vt:variant>
        <vt:lpwstr>mailto:paula.pena@nrc.no</vt:lpwstr>
      </vt:variant>
      <vt:variant>
        <vt:lpwstr/>
      </vt:variant>
      <vt:variant>
        <vt:i4>2555994</vt:i4>
      </vt:variant>
      <vt:variant>
        <vt:i4>21</vt:i4>
      </vt:variant>
      <vt:variant>
        <vt:i4>0</vt:i4>
      </vt:variant>
      <vt:variant>
        <vt:i4>5</vt:i4>
      </vt:variant>
      <vt:variant>
        <vt:lpwstr>mailto:steven.cardona@nrc.no</vt:lpwstr>
      </vt:variant>
      <vt:variant>
        <vt:lpwstr/>
      </vt:variant>
      <vt:variant>
        <vt:i4>7274504</vt:i4>
      </vt:variant>
      <vt:variant>
        <vt:i4>18</vt:i4>
      </vt:variant>
      <vt:variant>
        <vt:i4>0</vt:i4>
      </vt:variant>
      <vt:variant>
        <vt:i4>5</vt:i4>
      </vt:variant>
      <vt:variant>
        <vt:lpwstr>mailto:kevin.gonzalez@nrc.no</vt:lpwstr>
      </vt:variant>
      <vt:variant>
        <vt:lpwstr/>
      </vt:variant>
      <vt:variant>
        <vt:i4>7340050</vt:i4>
      </vt:variant>
      <vt:variant>
        <vt:i4>15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  <vt:variant>
        <vt:i4>7340050</vt:i4>
      </vt:variant>
      <vt:variant>
        <vt:i4>12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  <vt:variant>
        <vt:i4>4718650</vt:i4>
      </vt:variant>
      <vt:variant>
        <vt:i4>9</vt:i4>
      </vt:variant>
      <vt:variant>
        <vt:i4>0</vt:i4>
      </vt:variant>
      <vt:variant>
        <vt:i4>5</vt:i4>
      </vt:variant>
      <vt:variant>
        <vt:lpwstr>mailto:catalina.galvisjoly@nrc.no</vt:lpwstr>
      </vt:variant>
      <vt:variant>
        <vt:lpwstr/>
      </vt:variant>
      <vt:variant>
        <vt:i4>1638521</vt:i4>
      </vt:variant>
      <vt:variant>
        <vt:i4>6</vt:i4>
      </vt:variant>
      <vt:variant>
        <vt:i4>0</vt:i4>
      </vt:variant>
      <vt:variant>
        <vt:i4>5</vt:i4>
      </vt:variant>
      <vt:variant>
        <vt:lpwstr>mailto:josue.quant@nrc.no</vt:lpwstr>
      </vt:variant>
      <vt:variant>
        <vt:lpwstr/>
      </vt:variant>
      <vt:variant>
        <vt:i4>6488080</vt:i4>
      </vt:variant>
      <vt:variant>
        <vt:i4>3</vt:i4>
      </vt:variant>
      <vt:variant>
        <vt:i4>0</vt:i4>
      </vt:variant>
      <vt:variant>
        <vt:i4>5</vt:i4>
      </vt:variant>
      <vt:variant>
        <vt:lpwstr>mailto:diego.monterocerpa@nrc.no</vt:lpwstr>
      </vt:variant>
      <vt:variant>
        <vt:lpwstr/>
      </vt:variant>
      <vt:variant>
        <vt:i4>7340050</vt:i4>
      </vt:variant>
      <vt:variant>
        <vt:i4>0</vt:i4>
      </vt:variant>
      <vt:variant>
        <vt:i4>0</vt:i4>
      </vt:variant>
      <vt:variant>
        <vt:i4>5</vt:i4>
      </vt:variant>
      <vt:variant>
        <vt:lpwstr>mailto:marcela.olarte@nrc.no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Técnico Línea 5: Concurso de Estímulos ‘Iniciativas que traman’ – COFM 2217, SCALE Colombia – Área Centro</dc:title>
  <dc:subject/>
  <dc:creator>David Villamizar</dc:creator>
  <cp:keywords/>
  <dc:description/>
  <cp:lastModifiedBy>David Andres Villamizar Gomez</cp:lastModifiedBy>
  <cp:revision>1169</cp:revision>
  <dcterms:created xsi:type="dcterms:W3CDTF">2024-02-16T22:47:00Z</dcterms:created>
  <dcterms:modified xsi:type="dcterms:W3CDTF">2024-04-01T19:17:00Z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0x0101006345441E5B8F3F47B160982769348F75</vt:lpwstr>
  </property>
  <property fmtid="{D5CDD505-2E9C-101B-9397-08002B2CF9AE}" pid="3" name="Microsoft Theme">
    <vt:lpwstr>Selmer 011</vt:lpwstr>
  </property>
  <property fmtid="{D5CDD505-2E9C-101B-9397-08002B2CF9AE}" pid="4" name="MediaServiceImageTags">
    <vt:lpwstr/>
  </property>
</Properties>
</file>